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61815D" w14:textId="4880AD60" w:rsidR="001351DA" w:rsidRDefault="007E7BAF" w:rsidP="004052DB">
      <w:pPr>
        <w:jc w:val="lef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he-IL"/>
        </w:rPr>
        <w:drawing>
          <wp:anchor distT="0" distB="0" distL="114300" distR="114300" simplePos="0" relativeHeight="251660288" behindDoc="1" locked="0" layoutInCell="1" allowOverlap="1" wp14:anchorId="7842BA74" wp14:editId="7D824CFD">
            <wp:simplePos x="0" y="0"/>
            <wp:positionH relativeFrom="page">
              <wp:posOffset>15240</wp:posOffset>
            </wp:positionH>
            <wp:positionV relativeFrom="page">
              <wp:posOffset>15240</wp:posOffset>
            </wp:positionV>
            <wp:extent cx="7573010" cy="2524125"/>
            <wp:effectExtent l="0" t="0" r="889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0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1DA">
        <w:rPr>
          <w:b/>
          <w:bCs/>
          <w:noProof/>
          <w:sz w:val="32"/>
          <w:szCs w:val="32"/>
          <w:rtl/>
          <w:lang w:val="he-IL"/>
        </w:rPr>
        <w:drawing>
          <wp:anchor distT="0" distB="0" distL="114300" distR="114300" simplePos="0" relativeHeight="251662336" behindDoc="1" locked="0" layoutInCell="1" allowOverlap="1" wp14:anchorId="5235A653" wp14:editId="0B880DB3">
            <wp:simplePos x="0" y="0"/>
            <wp:positionH relativeFrom="page">
              <wp:align>right</wp:align>
            </wp:positionH>
            <wp:positionV relativeFrom="page">
              <wp:posOffset>-127083</wp:posOffset>
            </wp:positionV>
            <wp:extent cx="2893695" cy="340360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1DA">
        <w:rPr>
          <w:b/>
          <w:bCs/>
          <w:noProof/>
          <w:sz w:val="32"/>
          <w:szCs w:val="32"/>
          <w:rtl/>
          <w:lang w:val="he-IL"/>
        </w:rPr>
        <w:drawing>
          <wp:anchor distT="0" distB="0" distL="114300" distR="114300" simplePos="0" relativeHeight="251661312" behindDoc="1" locked="0" layoutInCell="1" allowOverlap="1" wp14:anchorId="1FD6B934" wp14:editId="3C5280B7">
            <wp:simplePos x="0" y="0"/>
            <wp:positionH relativeFrom="column">
              <wp:posOffset>-6054725</wp:posOffset>
            </wp:positionH>
            <wp:positionV relativeFrom="page">
              <wp:posOffset>0</wp:posOffset>
            </wp:positionV>
            <wp:extent cx="5440045" cy="6398260"/>
            <wp:effectExtent l="0" t="0" r="0" b="254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045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1DA">
        <w:rPr>
          <w:b/>
          <w:bCs/>
          <w:noProof/>
          <w:sz w:val="32"/>
          <w:szCs w:val="32"/>
          <w:rtl/>
          <w:lang w:val="he-IL"/>
        </w:rPr>
        <w:drawing>
          <wp:anchor distT="0" distB="0" distL="114300" distR="114300" simplePos="0" relativeHeight="251659264" behindDoc="1" locked="0" layoutInCell="1" allowOverlap="1" wp14:anchorId="19CE6F8C" wp14:editId="033462F7">
            <wp:simplePos x="0" y="0"/>
            <wp:positionH relativeFrom="column">
              <wp:posOffset>-13611225</wp:posOffset>
            </wp:positionH>
            <wp:positionV relativeFrom="page">
              <wp:posOffset>0</wp:posOffset>
            </wp:positionV>
            <wp:extent cx="5431155" cy="18103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2A0447" w14:textId="0A834103" w:rsidR="001351DA" w:rsidRDefault="001351DA" w:rsidP="004052DB">
      <w:pPr>
        <w:jc w:val="lef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  <w:lang w:val="he-IL"/>
        </w:rPr>
        <w:drawing>
          <wp:anchor distT="0" distB="0" distL="114300" distR="114300" simplePos="0" relativeHeight="251658240" behindDoc="1" locked="0" layoutInCell="1" allowOverlap="1" wp14:anchorId="7B5D7E8F" wp14:editId="60158496">
            <wp:simplePos x="0" y="0"/>
            <wp:positionH relativeFrom="column">
              <wp:posOffset>-13611225</wp:posOffset>
            </wp:positionH>
            <wp:positionV relativeFrom="page">
              <wp:posOffset>0</wp:posOffset>
            </wp:positionV>
            <wp:extent cx="5431155" cy="181038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155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C54A8" w14:textId="6886BFAD" w:rsidR="001351DA" w:rsidRDefault="001351DA" w:rsidP="004052DB">
      <w:pPr>
        <w:jc w:val="left"/>
        <w:rPr>
          <w:b/>
          <w:bCs/>
          <w:sz w:val="32"/>
          <w:szCs w:val="32"/>
          <w:rtl/>
        </w:rPr>
      </w:pPr>
    </w:p>
    <w:p w14:paraId="1A57DC0B" w14:textId="6D0F85AB" w:rsidR="001351DA" w:rsidRDefault="00B962FE" w:rsidP="004052DB">
      <w:pPr>
        <w:jc w:val="left"/>
        <w:rPr>
          <w:b/>
          <w:bCs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787E32A" wp14:editId="69827822">
            <wp:simplePos x="0" y="0"/>
            <wp:positionH relativeFrom="page">
              <wp:posOffset>429012</wp:posOffset>
            </wp:positionH>
            <wp:positionV relativeFrom="page">
              <wp:posOffset>2194035</wp:posOffset>
            </wp:positionV>
            <wp:extent cx="176005" cy="176005"/>
            <wp:effectExtent l="0" t="0" r="0" b="0"/>
            <wp:wrapNone/>
            <wp:docPr id="11" name="Graphic 1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phic 11">
                      <a:hlinkClick r:id="rId14"/>
                    </pic:cNvPr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05" cy="17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1DA">
        <w:rPr>
          <w:noProof/>
        </w:rPr>
        <w:drawing>
          <wp:anchor distT="0" distB="0" distL="114300" distR="114300" simplePos="0" relativeHeight="251666432" behindDoc="0" locked="0" layoutInCell="1" allowOverlap="1" wp14:anchorId="4ADF2968" wp14:editId="14AE6F7C">
            <wp:simplePos x="0" y="0"/>
            <wp:positionH relativeFrom="page">
              <wp:posOffset>755374</wp:posOffset>
            </wp:positionH>
            <wp:positionV relativeFrom="page">
              <wp:posOffset>2194560</wp:posOffset>
            </wp:positionV>
            <wp:extent cx="96122" cy="202924"/>
            <wp:effectExtent l="0" t="0" r="0" b="6985"/>
            <wp:wrapNone/>
            <wp:docPr id="10" name="Graphic 1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10">
                      <a:hlinkClick r:id="rId17"/>
                    </pic:cNvPr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22" cy="202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51DA">
        <w:rPr>
          <w:noProof/>
        </w:rPr>
        <w:drawing>
          <wp:anchor distT="0" distB="0" distL="114300" distR="114300" simplePos="0" relativeHeight="251664384" behindDoc="0" locked="0" layoutInCell="1" allowOverlap="1" wp14:anchorId="5728C13F" wp14:editId="697CD0A5">
            <wp:simplePos x="0" y="0"/>
            <wp:positionH relativeFrom="page">
              <wp:posOffset>1009677</wp:posOffset>
            </wp:positionH>
            <wp:positionV relativeFrom="page">
              <wp:posOffset>2217945</wp:posOffset>
            </wp:positionV>
            <wp:extent cx="188430" cy="188430"/>
            <wp:effectExtent l="0" t="0" r="2540" b="2540"/>
            <wp:wrapNone/>
            <wp:docPr id="9" name="Graphic 9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phic 9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96DAC541-7B7A-43D3-8B79-37D633B846F1}">
                          <asvg:svgBlip xmlns:asvg="http://schemas.microsoft.com/office/drawing/2016/SVG/main" r:embed="rId2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30" cy="18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80BEE" w14:textId="63AE9992" w:rsidR="001351DA" w:rsidRDefault="001351DA" w:rsidP="004052DB">
      <w:pPr>
        <w:jc w:val="left"/>
        <w:rPr>
          <w:b/>
          <w:bCs/>
          <w:sz w:val="32"/>
          <w:szCs w:val="32"/>
          <w:rtl/>
        </w:rPr>
      </w:pPr>
    </w:p>
    <w:p w14:paraId="38A9008D" w14:textId="79B03AA6" w:rsidR="001351DA" w:rsidRDefault="001351DA" w:rsidP="001351DA">
      <w:pPr>
        <w:rPr>
          <w:b/>
          <w:bCs/>
          <w:sz w:val="28"/>
          <w:szCs w:val="28"/>
          <w:rtl/>
        </w:rPr>
      </w:pPr>
    </w:p>
    <w:p w14:paraId="3FC56FBD" w14:textId="7F203F43" w:rsidR="001351DA" w:rsidRDefault="002C2D77" w:rsidP="001351DA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522AA28C" wp14:editId="12A95D2E">
                <wp:simplePos x="0" y="0"/>
                <wp:positionH relativeFrom="margin">
                  <wp:posOffset>4173911</wp:posOffset>
                </wp:positionH>
                <wp:positionV relativeFrom="paragraph">
                  <wp:posOffset>278793</wp:posOffset>
                </wp:positionV>
                <wp:extent cx="1486894" cy="301625"/>
                <wp:effectExtent l="0" t="0" r="0" b="3175"/>
                <wp:wrapNone/>
                <wp:docPr id="14" name="Rectangle: Rounded Corner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301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239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0014C8C" id="Rectangle: Rounded Corners 14" o:spid="_x0000_s1026" style="position:absolute;margin-left:328.65pt;margin-top:21.95pt;width:117.1pt;height:23.75pt;z-index:-251659265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" fillcolor="#c2396c" stroked="f" strokeweight="2pt">
                <w10:wrap anchorx="margin"/>
              </v:roundrect>
            </w:pict>
          </mc:Fallback>
        </mc:AlternateContent>
      </w:r>
    </w:p>
    <w:p w14:paraId="1D3EFEBC" w14:textId="09E66D91" w:rsidR="001351DA" w:rsidRPr="002C2D77" w:rsidRDefault="001351DA" w:rsidP="001351DA">
      <w:pPr>
        <w:rPr>
          <w:b/>
          <w:bCs/>
          <w:color w:val="FFFFFF" w:themeColor="background1"/>
          <w:sz w:val="28"/>
          <w:szCs w:val="28"/>
          <w:rtl/>
        </w:rPr>
      </w:pPr>
      <w:r w:rsidRPr="002C2D77">
        <w:rPr>
          <w:rFonts w:hint="cs"/>
          <w:b/>
          <w:bCs/>
          <w:color w:val="FFFFFF" w:themeColor="background1"/>
          <w:sz w:val="28"/>
          <w:szCs w:val="28"/>
          <w:rtl/>
        </w:rPr>
        <w:t>למה משחוק?</w:t>
      </w:r>
    </w:p>
    <w:p w14:paraId="2BD98906" w14:textId="77777777" w:rsidR="001351DA" w:rsidRPr="00C874EF" w:rsidRDefault="001351DA" w:rsidP="001351DA">
      <w:pPr>
        <w:rPr>
          <w:b/>
          <w:bCs/>
          <w:sz w:val="28"/>
          <w:szCs w:val="28"/>
          <w:rtl/>
        </w:rPr>
      </w:pPr>
    </w:p>
    <w:p w14:paraId="14BF3B0E" w14:textId="77777777" w:rsidR="001351DA" w:rsidRPr="008F39D4" w:rsidRDefault="001351DA" w:rsidP="00067169">
      <w:pPr>
        <w:pStyle w:val="ListParagraph"/>
        <w:numPr>
          <w:ilvl w:val="0"/>
          <w:numId w:val="5"/>
        </w:numPr>
        <w:spacing w:after="160"/>
        <w:ind w:left="354" w:firstLine="6"/>
        <w:jc w:val="left"/>
        <w:rPr>
          <w:color w:val="1C1C5E"/>
        </w:rPr>
      </w:pPr>
      <w:r w:rsidRPr="008F39D4">
        <w:rPr>
          <w:color w:val="1C1C5E"/>
          <w:rtl/>
        </w:rPr>
        <w:t>לימוד תוך כדי הנאה</w:t>
      </w:r>
    </w:p>
    <w:p w14:paraId="074949E0" w14:textId="4E10E1B5" w:rsidR="001351DA" w:rsidRPr="008F39D4" w:rsidRDefault="001351DA" w:rsidP="00067169">
      <w:pPr>
        <w:pStyle w:val="ListParagraph"/>
        <w:numPr>
          <w:ilvl w:val="0"/>
          <w:numId w:val="5"/>
        </w:numPr>
        <w:spacing w:after="160"/>
        <w:jc w:val="left"/>
        <w:rPr>
          <w:color w:val="1C1C5E"/>
        </w:rPr>
      </w:pPr>
      <w:r w:rsidRPr="008F39D4">
        <w:rPr>
          <w:color w:val="1C1C5E"/>
          <w:rtl/>
        </w:rPr>
        <w:t>הגברת שיתוף הידע בארגון תוך כדי משחק</w:t>
      </w:r>
    </w:p>
    <w:p w14:paraId="21A3DC49" w14:textId="2C0C7B4C" w:rsidR="001351DA" w:rsidRPr="008F39D4" w:rsidRDefault="001351DA" w:rsidP="00067169">
      <w:pPr>
        <w:pStyle w:val="ListParagraph"/>
        <w:numPr>
          <w:ilvl w:val="0"/>
          <w:numId w:val="5"/>
        </w:numPr>
        <w:spacing w:after="160"/>
        <w:jc w:val="left"/>
        <w:rPr>
          <w:color w:val="1C1C5E"/>
        </w:rPr>
      </w:pPr>
      <w:r w:rsidRPr="008F39D4">
        <w:rPr>
          <w:color w:val="1C1C5E"/>
          <w:rtl/>
        </w:rPr>
        <w:t xml:space="preserve">גיבוש וחיזוק שיתוף </w:t>
      </w:r>
      <w:r w:rsidR="00952AB2">
        <w:rPr>
          <w:rFonts w:hint="cs"/>
          <w:color w:val="1C1C5E"/>
          <w:rtl/>
        </w:rPr>
        <w:t>ה</w:t>
      </w:r>
      <w:r w:rsidRPr="008F39D4">
        <w:rPr>
          <w:color w:val="1C1C5E"/>
          <w:rtl/>
        </w:rPr>
        <w:t>פעולה בין העובדים</w:t>
      </w:r>
      <w:r w:rsidR="00952AB2">
        <w:rPr>
          <w:rFonts w:hint="cs"/>
          <w:color w:val="1C1C5E"/>
          <w:rtl/>
        </w:rPr>
        <w:t xml:space="preserve"> בארגון</w:t>
      </w:r>
    </w:p>
    <w:p w14:paraId="2646A20E" w14:textId="07495553" w:rsidR="001351DA" w:rsidRPr="008F39D4" w:rsidRDefault="001351DA" w:rsidP="00067169">
      <w:pPr>
        <w:pStyle w:val="ListParagraph"/>
        <w:numPr>
          <w:ilvl w:val="0"/>
          <w:numId w:val="5"/>
        </w:numPr>
        <w:spacing w:after="160"/>
        <w:jc w:val="left"/>
        <w:rPr>
          <w:color w:val="1C1C5E"/>
        </w:rPr>
      </w:pPr>
      <w:r w:rsidRPr="008F39D4">
        <w:rPr>
          <w:color w:val="1C1C5E"/>
          <w:rtl/>
        </w:rPr>
        <w:t>חיזוק ערכים</w:t>
      </w:r>
      <w:r w:rsidR="00952AB2">
        <w:rPr>
          <w:rFonts w:hint="cs"/>
          <w:color w:val="1C1C5E"/>
          <w:rtl/>
        </w:rPr>
        <w:t>,</w:t>
      </w:r>
      <w:r w:rsidRPr="008F39D4">
        <w:rPr>
          <w:color w:val="1C1C5E"/>
          <w:rtl/>
        </w:rPr>
        <w:t xml:space="preserve"> </w:t>
      </w:r>
      <w:r w:rsidR="00952AB2">
        <w:rPr>
          <w:rFonts w:hint="cs"/>
          <w:color w:val="1C1C5E"/>
          <w:rtl/>
        </w:rPr>
        <w:t xml:space="preserve">שייכות </w:t>
      </w:r>
      <w:r w:rsidRPr="008F39D4">
        <w:rPr>
          <w:color w:val="1C1C5E"/>
          <w:rtl/>
        </w:rPr>
        <w:t>וקשר לארגון</w:t>
      </w:r>
    </w:p>
    <w:p w14:paraId="7EC3BC23" w14:textId="7C50E9E0" w:rsidR="001351DA" w:rsidRPr="008F39D4" w:rsidRDefault="001351DA" w:rsidP="00067169">
      <w:pPr>
        <w:pStyle w:val="ListParagraph"/>
        <w:numPr>
          <w:ilvl w:val="0"/>
          <w:numId w:val="5"/>
        </w:numPr>
        <w:spacing w:after="160"/>
        <w:jc w:val="left"/>
        <w:rPr>
          <w:color w:val="1C1C5E"/>
        </w:rPr>
      </w:pPr>
      <w:r w:rsidRPr="008F39D4">
        <w:rPr>
          <w:color w:val="1C1C5E"/>
          <w:rtl/>
        </w:rPr>
        <w:t xml:space="preserve">העצמת עובדים </w:t>
      </w:r>
      <w:r w:rsidR="00952AB2">
        <w:rPr>
          <w:rFonts w:hint="cs"/>
          <w:color w:val="1C1C5E"/>
          <w:rtl/>
        </w:rPr>
        <w:t xml:space="preserve">באמצעות </w:t>
      </w:r>
      <w:r w:rsidRPr="008F39D4">
        <w:rPr>
          <w:color w:val="1C1C5E"/>
          <w:rtl/>
        </w:rPr>
        <w:t>הפיכתם לגיבורים במשחק, עידוד</w:t>
      </w:r>
      <w:r w:rsidR="00952AB2">
        <w:rPr>
          <w:rFonts w:hint="cs"/>
          <w:color w:val="1C1C5E"/>
          <w:rtl/>
        </w:rPr>
        <w:t>,</w:t>
      </w:r>
      <w:r w:rsidRPr="008F39D4">
        <w:rPr>
          <w:color w:val="1C1C5E"/>
          <w:rtl/>
        </w:rPr>
        <w:t xml:space="preserve"> הובלה ויכולת פתרון בעיות, מה שישפיע גם על האופן בו הם רואים עצמם בארגון </w:t>
      </w:r>
    </w:p>
    <w:p w14:paraId="68AFF68C" w14:textId="47292CFD" w:rsidR="001351DA" w:rsidRPr="008F39D4" w:rsidRDefault="001351DA" w:rsidP="00067169">
      <w:pPr>
        <w:pStyle w:val="ListParagraph"/>
        <w:numPr>
          <w:ilvl w:val="0"/>
          <w:numId w:val="5"/>
        </w:numPr>
        <w:spacing w:after="160"/>
        <w:jc w:val="left"/>
        <w:rPr>
          <w:color w:val="1C1C5E"/>
          <w:sz w:val="18"/>
          <w:szCs w:val="18"/>
          <w:rtl/>
        </w:rPr>
      </w:pPr>
      <w:r w:rsidRPr="008F39D4">
        <w:rPr>
          <w:color w:val="1C1C5E"/>
          <w:rtl/>
        </w:rPr>
        <w:t xml:space="preserve">בניית חוויית הצלחה </w:t>
      </w:r>
      <w:r w:rsidR="00952AB2">
        <w:rPr>
          <w:rFonts w:hint="cs"/>
          <w:color w:val="1C1C5E"/>
          <w:rtl/>
        </w:rPr>
        <w:t xml:space="preserve">ע"י </w:t>
      </w:r>
      <w:r w:rsidRPr="008F39D4">
        <w:rPr>
          <w:color w:val="1C1C5E"/>
          <w:rtl/>
        </w:rPr>
        <w:t>הכנסת אלמנטים תחרותיים, תוך שמירה על חוויית הצלחה לכל המשתתפים</w:t>
      </w:r>
      <w:r w:rsidRPr="008F39D4">
        <w:rPr>
          <w:color w:val="1C1C5E"/>
          <w:sz w:val="18"/>
          <w:szCs w:val="18"/>
          <w:rtl/>
        </w:rPr>
        <w:t xml:space="preserve">. </w:t>
      </w:r>
    </w:p>
    <w:p w14:paraId="062CC72E" w14:textId="0ABE812D" w:rsidR="004052DB" w:rsidRPr="00C874EF" w:rsidRDefault="000C1FD3" w:rsidP="004052DB">
      <w:pPr>
        <w:jc w:val="right"/>
        <w:rPr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66F469A" wp14:editId="68731B68">
                <wp:simplePos x="0" y="0"/>
                <wp:positionH relativeFrom="margin">
                  <wp:posOffset>4118251</wp:posOffset>
                </wp:positionH>
                <wp:positionV relativeFrom="paragraph">
                  <wp:posOffset>276778</wp:posOffset>
                </wp:positionV>
                <wp:extent cx="1486894" cy="301625"/>
                <wp:effectExtent l="0" t="0" r="0" b="3175"/>
                <wp:wrapNone/>
                <wp:docPr id="15" name="Rectangle: Rounded Corner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894" cy="301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239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0B6D8FB" id="Rectangle: Rounded Corners 15" o:spid="_x0000_s1026" style="position:absolute;margin-left:324.25pt;margin-top:21.8pt;width:117.1pt;height:23.75pt;z-index:-2516459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" fillcolor="#c2396c" stroked="f" strokeweight="2pt">
                <w10:wrap anchorx="margin"/>
              </v:roundrect>
            </w:pict>
          </mc:Fallback>
        </mc:AlternateContent>
      </w:r>
    </w:p>
    <w:p w14:paraId="219EE702" w14:textId="6AAC89B6" w:rsidR="00BB3DF3" w:rsidRPr="000C1FD3" w:rsidRDefault="004052DB" w:rsidP="00A04EAF">
      <w:pPr>
        <w:rPr>
          <w:color w:val="FFFFFF" w:themeColor="background1"/>
          <w:rtl/>
        </w:rPr>
      </w:pPr>
      <w:r w:rsidRPr="000C1FD3">
        <w:rPr>
          <w:rFonts w:hint="cs"/>
          <w:b/>
          <w:bCs/>
          <w:color w:val="FFFFFF" w:themeColor="background1"/>
          <w:sz w:val="28"/>
          <w:szCs w:val="28"/>
          <w:rtl/>
        </w:rPr>
        <w:t>מתי משחוק?</w:t>
      </w:r>
      <w:bookmarkStart w:id="0" w:name="_Hlk79414803"/>
    </w:p>
    <w:p w14:paraId="5D43F642" w14:textId="0A602CC9" w:rsidR="00BB3DF3" w:rsidRDefault="00BB3DF3" w:rsidP="00A04EAF">
      <w:pPr>
        <w:pStyle w:val="CommentText"/>
        <w:spacing w:line="360" w:lineRule="auto"/>
      </w:pPr>
    </w:p>
    <w:p w14:paraId="26A2CDE6" w14:textId="11AFAE12" w:rsidR="00DB5ACF" w:rsidRPr="00D668F2" w:rsidRDefault="000D3DC3" w:rsidP="00A04EAF">
      <w:pPr>
        <w:pStyle w:val="CommentText"/>
        <w:spacing w:line="360" w:lineRule="auto"/>
        <w:rPr>
          <w:b/>
          <w:bCs/>
        </w:rPr>
      </w:pPr>
      <w:r w:rsidRPr="00D668F2">
        <w:rPr>
          <w:rFonts w:hint="cs"/>
          <w:b/>
          <w:bCs/>
          <w:color w:val="1C1C5E"/>
          <w:rtl/>
        </w:rPr>
        <w:t>ל</w:t>
      </w:r>
      <w:r w:rsidR="00952AB2" w:rsidRPr="00D668F2">
        <w:rPr>
          <w:rFonts w:hint="cs"/>
          <w:b/>
          <w:bCs/>
          <w:color w:val="1C1C5E"/>
          <w:rtl/>
        </w:rPr>
        <w:t>נו ב</w:t>
      </w:r>
      <w:r w:rsidRPr="00D668F2">
        <w:rPr>
          <w:rFonts w:hint="cs"/>
          <w:b/>
          <w:bCs/>
          <w:color w:val="1C1C5E"/>
          <w:rtl/>
        </w:rPr>
        <w:t xml:space="preserve">רום </w:t>
      </w:r>
      <w:r w:rsidR="00952AB2" w:rsidRPr="00D668F2">
        <w:rPr>
          <w:rFonts w:hint="cs"/>
          <w:b/>
          <w:bCs/>
          <w:color w:val="1C1C5E"/>
          <w:rtl/>
        </w:rPr>
        <w:t xml:space="preserve">יש </w:t>
      </w:r>
      <w:r w:rsidRPr="00D668F2">
        <w:rPr>
          <w:rFonts w:hint="cs"/>
          <w:b/>
          <w:bCs/>
          <w:color w:val="1C1C5E"/>
          <w:rtl/>
        </w:rPr>
        <w:t>את הכלים</w:t>
      </w:r>
      <w:r w:rsidR="008242E1" w:rsidRPr="00D668F2">
        <w:rPr>
          <w:rFonts w:hint="cs"/>
          <w:b/>
          <w:bCs/>
          <w:color w:val="1C1C5E"/>
          <w:rtl/>
        </w:rPr>
        <w:t xml:space="preserve"> </w:t>
      </w:r>
      <w:r w:rsidR="00DB5ACF" w:rsidRPr="00D668F2">
        <w:rPr>
          <w:rFonts w:hint="cs"/>
          <w:b/>
          <w:bCs/>
          <w:color w:val="1C1C5E"/>
          <w:rtl/>
        </w:rPr>
        <w:t>"למשחק"</w:t>
      </w:r>
      <w:r w:rsidR="00DB5ACF" w:rsidRPr="00D668F2">
        <w:rPr>
          <w:b/>
          <w:bCs/>
          <w:color w:val="1C1C5E"/>
          <w:rtl/>
        </w:rPr>
        <w:t xml:space="preserve"> כל סוג</w:t>
      </w:r>
      <w:r w:rsidR="008242E1" w:rsidRPr="00D668F2">
        <w:rPr>
          <w:b/>
          <w:bCs/>
          <w:color w:val="1C1C5E"/>
          <w:rtl/>
        </w:rPr>
        <w:t xml:space="preserve"> </w:t>
      </w:r>
      <w:r w:rsidR="00DB5ACF" w:rsidRPr="00D668F2">
        <w:rPr>
          <w:rFonts w:hint="cs"/>
          <w:b/>
          <w:bCs/>
          <w:color w:val="1C1C5E"/>
          <w:rtl/>
        </w:rPr>
        <w:t xml:space="preserve">של </w:t>
      </w:r>
      <w:r w:rsidR="00DB5ACF" w:rsidRPr="00D668F2">
        <w:rPr>
          <w:b/>
          <w:bCs/>
          <w:color w:val="1C1C5E"/>
          <w:rtl/>
        </w:rPr>
        <w:t>פתרון ניהול ידע.</w:t>
      </w:r>
      <w:r w:rsidR="00DB5ACF" w:rsidRPr="00D668F2">
        <w:rPr>
          <w:rFonts w:hint="cs"/>
          <w:b/>
          <w:bCs/>
          <w:color w:val="1C1C5E"/>
          <w:rtl/>
        </w:rPr>
        <w:t xml:space="preserve"> להלן מספר </w:t>
      </w:r>
      <w:r w:rsidR="00252920" w:rsidRPr="00D668F2">
        <w:rPr>
          <w:rFonts w:hint="cs"/>
          <w:b/>
          <w:bCs/>
          <w:color w:val="1C1C5E"/>
          <w:rtl/>
        </w:rPr>
        <w:t>הצעות</w:t>
      </w:r>
      <w:r w:rsidR="00DB5ACF" w:rsidRPr="00D668F2">
        <w:rPr>
          <w:rFonts w:hint="cs"/>
          <w:b/>
          <w:bCs/>
          <w:color w:val="1C1C5E"/>
          <w:rtl/>
        </w:rPr>
        <w:t>:</w:t>
      </w:r>
    </w:p>
    <w:bookmarkEnd w:id="0"/>
    <w:p w14:paraId="2DC85FDD" w14:textId="6D634175" w:rsidR="00BE048B" w:rsidRPr="000C1FD3" w:rsidRDefault="00BE048B" w:rsidP="00067169">
      <w:pPr>
        <w:pStyle w:val="CommentText"/>
        <w:numPr>
          <w:ilvl w:val="0"/>
          <w:numId w:val="6"/>
        </w:numPr>
        <w:spacing w:line="360" w:lineRule="auto"/>
        <w:rPr>
          <w:color w:val="1C1C5E"/>
          <w:rtl/>
        </w:rPr>
      </w:pPr>
      <w:r w:rsidRPr="000C1FD3">
        <w:rPr>
          <w:rFonts w:hint="cs"/>
          <w:b/>
          <w:bCs/>
          <w:color w:val="1C1C5E"/>
          <w:rtl/>
        </w:rPr>
        <w:t>אפיון פורטל - מיפוי צרכים עבור פורטל ארגוני באופן משחקי</w:t>
      </w:r>
      <w:r w:rsidR="001B0F2B" w:rsidRPr="000C1FD3">
        <w:rPr>
          <w:rFonts w:hint="cs"/>
          <w:color w:val="1C1C5E"/>
          <w:rtl/>
        </w:rPr>
        <w:t xml:space="preserve"> -</w:t>
      </w:r>
      <w:r w:rsidR="008242E1">
        <w:rPr>
          <w:rFonts w:hint="cs"/>
          <w:color w:val="1C1C5E"/>
          <w:rtl/>
        </w:rPr>
        <w:t xml:space="preserve"> </w:t>
      </w:r>
      <w:r w:rsidRPr="000C1FD3">
        <w:rPr>
          <w:rFonts w:hint="cs"/>
          <w:color w:val="1C1C5E"/>
          <w:rtl/>
        </w:rPr>
        <w:t>הפיכת תהליך האפיון למהנה, מתגמל ומצחיק</w:t>
      </w:r>
      <w:r w:rsidR="00F76087">
        <w:rPr>
          <w:rFonts w:hint="cs"/>
          <w:color w:val="1C1C5E"/>
          <w:rtl/>
        </w:rPr>
        <w:t xml:space="preserve">. </w:t>
      </w:r>
      <w:r w:rsidRPr="000C1FD3">
        <w:rPr>
          <w:rFonts w:hint="cs"/>
          <w:color w:val="1C1C5E"/>
          <w:rtl/>
        </w:rPr>
        <w:t xml:space="preserve">העובדים </w:t>
      </w:r>
      <w:r w:rsidR="001B0F2B" w:rsidRPr="000C1FD3">
        <w:rPr>
          <w:rFonts w:hint="cs"/>
          <w:color w:val="1C1C5E"/>
          <w:rtl/>
        </w:rPr>
        <w:t>הופכים ל</w:t>
      </w:r>
      <w:r w:rsidRPr="000C1FD3">
        <w:rPr>
          <w:rFonts w:hint="cs"/>
          <w:color w:val="1C1C5E"/>
          <w:rtl/>
        </w:rPr>
        <w:t>גיבורים המסייעים בבניית הפורטל</w:t>
      </w:r>
      <w:r w:rsidR="00952AB2">
        <w:rPr>
          <w:rFonts w:hint="cs"/>
          <w:color w:val="1C1C5E"/>
          <w:rtl/>
        </w:rPr>
        <w:t xml:space="preserve"> </w:t>
      </w:r>
      <w:r w:rsidRPr="000C1FD3">
        <w:rPr>
          <w:rFonts w:hint="cs"/>
          <w:color w:val="1C1C5E"/>
          <w:rtl/>
        </w:rPr>
        <w:t>(עבור הארגון או חברה פיקטיבית</w:t>
      </w:r>
      <w:r w:rsidR="00952AB2">
        <w:rPr>
          <w:rFonts w:hint="cs"/>
          <w:color w:val="1C1C5E"/>
          <w:rtl/>
        </w:rPr>
        <w:t>, לדוגמה,</w:t>
      </w:r>
      <w:r w:rsidRPr="000C1FD3">
        <w:rPr>
          <w:rFonts w:hint="cs"/>
          <w:color w:val="1C1C5E"/>
          <w:rtl/>
        </w:rPr>
        <w:t xml:space="preserve"> החברה להגשמת חלומות בע"מ). במהלך פעילות אישית וקבוצתית</w:t>
      </w:r>
      <w:r w:rsidR="00F76087">
        <w:rPr>
          <w:rFonts w:hint="cs"/>
          <w:color w:val="1C1C5E"/>
          <w:rtl/>
        </w:rPr>
        <w:t xml:space="preserve"> </w:t>
      </w:r>
      <w:r w:rsidRPr="000C1FD3">
        <w:rPr>
          <w:rFonts w:hint="cs"/>
          <w:color w:val="1C1C5E"/>
          <w:rtl/>
        </w:rPr>
        <w:t>מזהים העובדים את צרכי הידע שלהם, משתפים עם חברים ומדרגים הצעות של עמיתים.</w:t>
      </w:r>
      <w:r w:rsidR="008242E1">
        <w:rPr>
          <w:rFonts w:hint="cs"/>
          <w:color w:val="1C1C5E"/>
          <w:rtl/>
        </w:rPr>
        <w:t xml:space="preserve"> </w:t>
      </w:r>
      <w:r w:rsidRPr="000C1FD3">
        <w:rPr>
          <w:rFonts w:hint="cs"/>
          <w:color w:val="1C1C5E"/>
          <w:rtl/>
        </w:rPr>
        <w:t xml:space="preserve">שיא התהליך הוא פעילות משותפת באמצעות כלי </w:t>
      </w:r>
      <w:hyperlink r:id="rId23" w:history="1">
        <w:r w:rsidRPr="00D668F2">
          <w:rPr>
            <w:rStyle w:val="Hyperlink"/>
            <w:rFonts w:cs="Rubik" w:hint="cs"/>
            <w:rtl/>
          </w:rPr>
          <w:t>הפאדלט</w:t>
        </w:r>
      </w:hyperlink>
      <w:r w:rsidRPr="000C1FD3">
        <w:rPr>
          <w:rFonts w:hint="cs"/>
          <w:color w:val="1C1C5E"/>
          <w:rtl/>
        </w:rPr>
        <w:t xml:space="preserve">, התוצר הוא מסמך </w:t>
      </w:r>
      <w:r w:rsidR="00952AB2">
        <w:rPr>
          <w:rFonts w:hint="cs"/>
          <w:color w:val="1C1C5E"/>
          <w:rtl/>
        </w:rPr>
        <w:t xml:space="preserve">(בפורמט </w:t>
      </w:r>
      <w:r w:rsidR="00952AB2">
        <w:rPr>
          <w:rFonts w:hint="cs"/>
          <w:color w:val="1C1C5E"/>
        </w:rPr>
        <w:t>PDF</w:t>
      </w:r>
      <w:r w:rsidR="00F76087">
        <w:rPr>
          <w:rFonts w:hint="cs"/>
          <w:color w:val="1C1C5E"/>
          <w:rtl/>
        </w:rPr>
        <w:t xml:space="preserve"> </w:t>
      </w:r>
      <w:r w:rsidRPr="000C1FD3">
        <w:rPr>
          <w:rFonts w:hint="cs"/>
          <w:color w:val="1C1C5E"/>
          <w:rtl/>
        </w:rPr>
        <w:t>או אקסל</w:t>
      </w:r>
      <w:r w:rsidR="00952AB2">
        <w:rPr>
          <w:rFonts w:hint="cs"/>
          <w:color w:val="1C1C5E"/>
          <w:rtl/>
        </w:rPr>
        <w:t>)</w:t>
      </w:r>
      <w:r w:rsidRPr="000C1FD3">
        <w:rPr>
          <w:rFonts w:hint="cs"/>
          <w:color w:val="1C1C5E"/>
          <w:rtl/>
        </w:rPr>
        <w:t xml:space="preserve"> שמרכז את כל ההצעות.</w:t>
      </w:r>
    </w:p>
    <w:p w14:paraId="56B155DC" w14:textId="3030E5E6" w:rsidR="0095690D" w:rsidRDefault="009008FC" w:rsidP="00BE048B">
      <w:pPr>
        <w:pStyle w:val="ListParagraph"/>
        <w:rPr>
          <w:color w:val="1C1C5E"/>
          <w:sz w:val="20"/>
          <w:szCs w:val="20"/>
          <w:rtl/>
        </w:rPr>
      </w:pPr>
      <w:r w:rsidRPr="000C1FD3">
        <w:rPr>
          <w:rFonts w:hint="cs"/>
          <w:color w:val="1C1C5E"/>
          <w:sz w:val="20"/>
          <w:szCs w:val="20"/>
          <w:rtl/>
        </w:rPr>
        <w:t>ניתן להוסיף פריטים ממותגים</w:t>
      </w:r>
      <w:r w:rsidR="00952AB2">
        <w:rPr>
          <w:rFonts w:hint="cs"/>
          <w:color w:val="1C1C5E"/>
          <w:sz w:val="20"/>
          <w:szCs w:val="20"/>
          <w:rtl/>
        </w:rPr>
        <w:t xml:space="preserve">, </w:t>
      </w:r>
      <w:r w:rsidR="0048028B" w:rsidRPr="000C1FD3">
        <w:rPr>
          <w:rFonts w:hint="cs"/>
          <w:color w:val="1C1C5E"/>
          <w:sz w:val="20"/>
          <w:szCs w:val="20"/>
          <w:rtl/>
        </w:rPr>
        <w:t>ל</w:t>
      </w:r>
      <w:r w:rsidR="00B43E08" w:rsidRPr="000C1FD3">
        <w:rPr>
          <w:rFonts w:hint="cs"/>
          <w:color w:val="1C1C5E"/>
          <w:sz w:val="20"/>
          <w:szCs w:val="20"/>
          <w:rtl/>
        </w:rPr>
        <w:t>דוגמה</w:t>
      </w:r>
      <w:r w:rsidR="00952AB2">
        <w:rPr>
          <w:rFonts w:hint="cs"/>
          <w:color w:val="1C1C5E"/>
          <w:sz w:val="20"/>
          <w:szCs w:val="20"/>
          <w:rtl/>
        </w:rPr>
        <w:t>,</w:t>
      </w:r>
      <w:r w:rsidR="0048028B" w:rsidRPr="000C1FD3">
        <w:rPr>
          <w:rFonts w:hint="cs"/>
          <w:color w:val="1C1C5E"/>
          <w:sz w:val="20"/>
          <w:szCs w:val="20"/>
          <w:rtl/>
        </w:rPr>
        <w:t xml:space="preserve"> חידות </w:t>
      </w:r>
      <w:r w:rsidR="00CB78FB" w:rsidRPr="000C1FD3">
        <w:rPr>
          <w:rFonts w:hint="cs"/>
          <w:color w:val="1C1C5E"/>
          <w:sz w:val="20"/>
          <w:szCs w:val="20"/>
          <w:rtl/>
        </w:rPr>
        <w:t>ה</w:t>
      </w:r>
      <w:r w:rsidR="0048028B" w:rsidRPr="000C1FD3">
        <w:rPr>
          <w:rFonts w:hint="cs"/>
          <w:color w:val="1C1C5E"/>
          <w:sz w:val="20"/>
          <w:szCs w:val="20"/>
          <w:rtl/>
        </w:rPr>
        <w:t xml:space="preserve">מוטמנות בפורטל החדש וזכייה בחפצים ממותגים </w:t>
      </w:r>
      <w:r w:rsidR="00CB78FB" w:rsidRPr="000C1FD3">
        <w:rPr>
          <w:rFonts w:hint="cs"/>
          <w:color w:val="1C1C5E"/>
          <w:sz w:val="20"/>
          <w:szCs w:val="20"/>
          <w:rtl/>
        </w:rPr>
        <w:t>ה</w:t>
      </w:r>
      <w:r w:rsidR="0048028B" w:rsidRPr="000C1FD3">
        <w:rPr>
          <w:rFonts w:hint="cs"/>
          <w:color w:val="1C1C5E"/>
          <w:sz w:val="20"/>
          <w:szCs w:val="20"/>
          <w:rtl/>
        </w:rPr>
        <w:t>קשורים להשקה</w:t>
      </w:r>
      <w:r w:rsidR="00B43E08" w:rsidRPr="000C1FD3">
        <w:rPr>
          <w:rFonts w:hint="cs"/>
          <w:color w:val="1C1C5E"/>
          <w:sz w:val="20"/>
          <w:szCs w:val="20"/>
          <w:rtl/>
        </w:rPr>
        <w:t>.</w:t>
      </w:r>
      <w:r w:rsidR="004E1CB8" w:rsidRPr="000C1FD3">
        <w:rPr>
          <w:rFonts w:hint="cs"/>
          <w:color w:val="1C1C5E"/>
          <w:sz w:val="20"/>
          <w:szCs w:val="20"/>
          <w:rtl/>
        </w:rPr>
        <w:t xml:space="preserve"> </w:t>
      </w:r>
    </w:p>
    <w:p w14:paraId="32CE521D" w14:textId="77777777" w:rsidR="0095690D" w:rsidRDefault="0095690D" w:rsidP="00BE048B">
      <w:pPr>
        <w:pStyle w:val="ListParagraph"/>
        <w:rPr>
          <w:color w:val="1C1C5E"/>
          <w:sz w:val="20"/>
          <w:szCs w:val="20"/>
          <w:rtl/>
        </w:rPr>
      </w:pPr>
    </w:p>
    <w:p w14:paraId="3714EAAC" w14:textId="6DCE1A65" w:rsidR="00BE048B" w:rsidRPr="000C1FD3" w:rsidRDefault="00952AB2" w:rsidP="00067169">
      <w:pPr>
        <w:pStyle w:val="CommentText"/>
        <w:numPr>
          <w:ilvl w:val="0"/>
          <w:numId w:val="7"/>
        </w:numPr>
        <w:spacing w:line="360" w:lineRule="auto"/>
        <w:rPr>
          <w:color w:val="1C1C5E"/>
          <w:rtl/>
        </w:rPr>
      </w:pPr>
      <w:r w:rsidRPr="000C1FD3">
        <w:rPr>
          <w:rFonts w:hint="cs"/>
          <w:b/>
          <w:bCs/>
          <w:color w:val="1C1C5E"/>
          <w:rtl/>
        </w:rPr>
        <w:lastRenderedPageBreak/>
        <w:t>השק</w:t>
      </w:r>
      <w:r>
        <w:rPr>
          <w:rFonts w:hint="cs"/>
          <w:b/>
          <w:bCs/>
          <w:color w:val="1C1C5E"/>
          <w:rtl/>
        </w:rPr>
        <w:t>ה</w:t>
      </w:r>
      <w:r w:rsidRPr="000C1FD3">
        <w:rPr>
          <w:rFonts w:hint="cs"/>
          <w:b/>
          <w:bCs/>
          <w:color w:val="1C1C5E"/>
          <w:rtl/>
        </w:rPr>
        <w:t xml:space="preserve"> </w:t>
      </w:r>
      <w:r w:rsidR="00BE048B" w:rsidRPr="000C1FD3">
        <w:rPr>
          <w:rFonts w:hint="cs"/>
          <w:b/>
          <w:bCs/>
          <w:color w:val="1C1C5E"/>
          <w:rtl/>
        </w:rPr>
        <w:t>והטמע</w:t>
      </w:r>
      <w:r>
        <w:rPr>
          <w:rFonts w:hint="cs"/>
          <w:b/>
          <w:bCs/>
          <w:color w:val="1C1C5E"/>
          <w:rtl/>
        </w:rPr>
        <w:t>ה</w:t>
      </w:r>
      <w:r w:rsidR="00BE048B" w:rsidRPr="000C1FD3">
        <w:rPr>
          <w:rFonts w:hint="cs"/>
          <w:b/>
          <w:bCs/>
          <w:color w:val="1C1C5E"/>
          <w:rtl/>
        </w:rPr>
        <w:t xml:space="preserve"> </w:t>
      </w:r>
      <w:r>
        <w:rPr>
          <w:rFonts w:hint="cs"/>
          <w:b/>
          <w:bCs/>
          <w:color w:val="1C1C5E"/>
          <w:rtl/>
        </w:rPr>
        <w:t xml:space="preserve">של </w:t>
      </w:r>
      <w:r w:rsidR="00BE048B" w:rsidRPr="000C1FD3">
        <w:rPr>
          <w:rFonts w:hint="cs"/>
          <w:b/>
          <w:bCs/>
          <w:color w:val="1C1C5E"/>
          <w:rtl/>
        </w:rPr>
        <w:t xml:space="preserve">פורטל חדש - </w:t>
      </w:r>
      <w:r w:rsidR="00BE048B" w:rsidRPr="000C1FD3">
        <w:rPr>
          <w:rFonts w:hint="cs"/>
          <w:color w:val="1C1C5E"/>
          <w:rtl/>
        </w:rPr>
        <w:t xml:space="preserve">פעילות משחוק סביב השקת פורטל, כגון </w:t>
      </w:r>
      <w:r w:rsidR="00BE048B" w:rsidRPr="000C1FD3">
        <w:rPr>
          <w:rFonts w:hint="cs"/>
          <w:b/>
          <w:bCs/>
          <w:color w:val="1C1C5E"/>
          <w:rtl/>
        </w:rPr>
        <w:t>חפש את המטמון,</w:t>
      </w:r>
      <w:r w:rsidR="00BE048B" w:rsidRPr="000C1FD3">
        <w:rPr>
          <w:rFonts w:hint="cs"/>
          <w:color w:val="1C1C5E"/>
          <w:rtl/>
        </w:rPr>
        <w:t xml:space="preserve"> במהלכה עורכים הכרות עם הפורטל החדש</w:t>
      </w:r>
      <w:r>
        <w:rPr>
          <w:rFonts w:hint="cs"/>
          <w:color w:val="1C1C5E"/>
          <w:rtl/>
        </w:rPr>
        <w:t>,</w:t>
      </w:r>
      <w:r w:rsidR="00BE048B" w:rsidRPr="000C1FD3">
        <w:rPr>
          <w:rFonts w:hint="cs"/>
          <w:color w:val="1C1C5E"/>
          <w:rtl/>
        </w:rPr>
        <w:t xml:space="preserve"> ומעודדים שיטוט והכרות מעמיקה עמו. ניתן לקיים את המשחק כתחרות בין </w:t>
      </w:r>
      <w:r w:rsidR="00BE048B" w:rsidRPr="000C1FD3">
        <w:rPr>
          <w:color w:val="1C1C5E"/>
          <w:rtl/>
        </w:rPr>
        <w:t>קבוצות</w:t>
      </w:r>
      <w:r w:rsidR="00BE048B" w:rsidRPr="000C1FD3">
        <w:rPr>
          <w:rFonts w:hint="cs"/>
          <w:color w:val="1C1C5E"/>
          <w:rtl/>
        </w:rPr>
        <w:t xml:space="preserve"> או יחידים</w:t>
      </w:r>
      <w:r w:rsidR="00BE048B" w:rsidRPr="000C1FD3">
        <w:rPr>
          <w:color w:val="1C1C5E"/>
          <w:rtl/>
        </w:rPr>
        <w:t xml:space="preserve"> </w:t>
      </w:r>
      <w:r w:rsidR="00BE048B" w:rsidRPr="000C1FD3">
        <w:rPr>
          <w:rFonts w:hint="cs"/>
          <w:color w:val="1C1C5E"/>
          <w:rtl/>
        </w:rPr>
        <w:t xml:space="preserve">למציאת </w:t>
      </w:r>
      <w:r w:rsidR="00BE048B" w:rsidRPr="000C1FD3">
        <w:rPr>
          <w:color w:val="1C1C5E"/>
          <w:rtl/>
        </w:rPr>
        <w:t>מטמון</w:t>
      </w:r>
      <w:r w:rsidR="00BE048B" w:rsidRPr="000C1FD3">
        <w:rPr>
          <w:rFonts w:hint="cs"/>
          <w:color w:val="1C1C5E"/>
          <w:rtl/>
        </w:rPr>
        <w:t xml:space="preserve"> ה</w:t>
      </w:r>
      <w:r w:rsidR="00BE048B" w:rsidRPr="000C1FD3">
        <w:rPr>
          <w:color w:val="1C1C5E"/>
          <w:rtl/>
        </w:rPr>
        <w:t>נעול בתיבה</w:t>
      </w:r>
      <w:r w:rsidR="00BE048B" w:rsidRPr="000C1FD3">
        <w:rPr>
          <w:rFonts w:hint="cs"/>
          <w:color w:val="1C1C5E"/>
          <w:rtl/>
        </w:rPr>
        <w:t xml:space="preserve"> עם קוד. את הקוד </w:t>
      </w:r>
      <w:r w:rsidR="00060125">
        <w:rPr>
          <w:rFonts w:hint="cs"/>
          <w:color w:val="1C1C5E"/>
          <w:rtl/>
        </w:rPr>
        <w:t xml:space="preserve">אפשר לפתוח באמצעות </w:t>
      </w:r>
      <w:r w:rsidR="00BE048B" w:rsidRPr="000C1FD3">
        <w:rPr>
          <w:rFonts w:hint="cs"/>
          <w:color w:val="1C1C5E"/>
          <w:rtl/>
        </w:rPr>
        <w:t xml:space="preserve">מילה או מספר </w:t>
      </w:r>
      <w:r w:rsidR="00F76087">
        <w:rPr>
          <w:rFonts w:hint="cs"/>
          <w:color w:val="1C1C5E"/>
          <w:rtl/>
        </w:rPr>
        <w:t xml:space="preserve">בן כמה ספרות, </w:t>
      </w:r>
      <w:r w:rsidR="00BE048B" w:rsidRPr="000C1FD3">
        <w:rPr>
          <w:rFonts w:hint="cs"/>
          <w:color w:val="1C1C5E"/>
          <w:rtl/>
        </w:rPr>
        <w:t>אותם אוספים המשתתפים</w:t>
      </w:r>
      <w:r w:rsidR="00882029">
        <w:rPr>
          <w:rFonts w:hint="cs"/>
          <w:color w:val="1C1C5E"/>
          <w:rtl/>
        </w:rPr>
        <w:t xml:space="preserve">, תוך </w:t>
      </w:r>
      <w:r w:rsidR="00BE048B" w:rsidRPr="000C1FD3">
        <w:rPr>
          <w:rFonts w:hint="cs"/>
          <w:color w:val="1C1C5E"/>
          <w:rtl/>
        </w:rPr>
        <w:t>מענה נכון על חידות בתחנות השונות.</w:t>
      </w:r>
      <w:r w:rsidR="008242E1">
        <w:rPr>
          <w:rFonts w:hint="cs"/>
          <w:color w:val="1C1C5E"/>
          <w:rtl/>
        </w:rPr>
        <w:t xml:space="preserve"> </w:t>
      </w:r>
    </w:p>
    <w:p w14:paraId="3B4A1B7C" w14:textId="21D6F81C" w:rsidR="006315AA" w:rsidRPr="006764E3" w:rsidRDefault="004052DB" w:rsidP="006764E3">
      <w:pPr>
        <w:pStyle w:val="ListParagraph"/>
        <w:numPr>
          <w:ilvl w:val="0"/>
          <w:numId w:val="15"/>
        </w:numPr>
        <w:rPr>
          <w:color w:val="1C1C5E"/>
          <w:sz w:val="20"/>
          <w:szCs w:val="20"/>
        </w:rPr>
      </w:pPr>
      <w:r w:rsidRPr="000C1FD3">
        <w:rPr>
          <w:rFonts w:hint="cs"/>
          <w:b/>
          <w:bCs/>
          <w:color w:val="1C1C5E"/>
          <w:sz w:val="20"/>
          <w:szCs w:val="20"/>
          <w:rtl/>
        </w:rPr>
        <w:t>הפקת לקחים</w:t>
      </w:r>
      <w:r w:rsidR="00964BF8" w:rsidRPr="000C1FD3">
        <w:rPr>
          <w:rFonts w:hint="cs"/>
          <w:b/>
          <w:bCs/>
          <w:color w:val="1C1C5E"/>
          <w:sz w:val="20"/>
          <w:szCs w:val="20"/>
          <w:rtl/>
        </w:rPr>
        <w:t xml:space="preserve"> </w:t>
      </w:r>
      <w:r w:rsidR="00964BF8" w:rsidRPr="000C1FD3">
        <w:rPr>
          <w:rFonts w:cstheme="minorBidi" w:hint="cs"/>
          <w:color w:val="1C1C5E"/>
          <w:sz w:val="20"/>
          <w:szCs w:val="20"/>
          <w:rtl/>
        </w:rPr>
        <w:t>-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color w:val="1C1C5E"/>
          <w:sz w:val="20"/>
          <w:szCs w:val="20"/>
          <w:rtl/>
        </w:rPr>
        <w:t xml:space="preserve">הכנסת משחוק לתהליך הפקת לקחים </w:t>
      </w:r>
      <w:r w:rsidR="00B43E08" w:rsidRPr="000C1FD3">
        <w:rPr>
          <w:rFonts w:cstheme="minorBidi" w:hint="cs"/>
          <w:color w:val="1C1C5E"/>
          <w:sz w:val="20"/>
          <w:szCs w:val="20"/>
          <w:rtl/>
        </w:rPr>
        <w:t xml:space="preserve">באמצעות </w:t>
      </w:r>
      <w:r w:rsidRPr="000C1FD3">
        <w:rPr>
          <w:rFonts w:hint="cs"/>
          <w:color w:val="1C1C5E"/>
          <w:sz w:val="20"/>
          <w:szCs w:val="20"/>
          <w:rtl/>
        </w:rPr>
        <w:t>משחקי תפקידים</w:t>
      </w:r>
      <w:r w:rsidR="00B43E08" w:rsidRPr="000C1FD3">
        <w:rPr>
          <w:rFonts w:hint="cs"/>
          <w:color w:val="1C1C5E"/>
          <w:sz w:val="20"/>
          <w:szCs w:val="20"/>
          <w:rtl/>
        </w:rPr>
        <w:t>;</w:t>
      </w:r>
      <w:r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FF28CE" w:rsidRPr="000C1FD3">
        <w:rPr>
          <w:rFonts w:hint="cs"/>
          <w:color w:val="1C1C5E"/>
          <w:sz w:val="20"/>
          <w:szCs w:val="20"/>
          <w:rtl/>
        </w:rPr>
        <w:t>יצירת תבנית משחקית ומהנה להפקת לקחים</w:t>
      </w:r>
      <w:r w:rsidR="00060125">
        <w:rPr>
          <w:rFonts w:hint="cs"/>
          <w:color w:val="1C1C5E"/>
          <w:sz w:val="20"/>
          <w:szCs w:val="20"/>
          <w:rtl/>
        </w:rPr>
        <w:t>,</w:t>
      </w:r>
      <w:r w:rsidR="00CB78FB" w:rsidRPr="000C1FD3">
        <w:rPr>
          <w:rFonts w:hint="cs"/>
          <w:color w:val="1C1C5E"/>
          <w:sz w:val="20"/>
          <w:szCs w:val="20"/>
          <w:rtl/>
        </w:rPr>
        <w:t xml:space="preserve"> ה</w:t>
      </w:r>
      <w:r w:rsidR="0048028B" w:rsidRPr="000C1FD3">
        <w:rPr>
          <w:rFonts w:hint="cs"/>
          <w:color w:val="1C1C5E"/>
          <w:sz w:val="20"/>
          <w:szCs w:val="20"/>
          <w:rtl/>
        </w:rPr>
        <w:t>משלבת סרטונים</w:t>
      </w:r>
      <w:r w:rsidR="006764E3">
        <w:rPr>
          <w:rFonts w:hint="cs"/>
          <w:color w:val="1C1C5E"/>
          <w:sz w:val="20"/>
          <w:szCs w:val="20"/>
          <w:rtl/>
        </w:rPr>
        <w:t xml:space="preserve"> </w:t>
      </w:r>
      <w:r w:rsidR="009008FC" w:rsidRPr="006764E3">
        <w:rPr>
          <w:rFonts w:hint="cs"/>
          <w:color w:val="1C1C5E"/>
          <w:sz w:val="20"/>
          <w:szCs w:val="20"/>
          <w:rtl/>
        </w:rPr>
        <w:t>(לדוגמה</w:t>
      </w:r>
      <w:r w:rsidR="00882029">
        <w:rPr>
          <w:rFonts w:hint="cs"/>
          <w:color w:val="1C1C5E"/>
          <w:sz w:val="20"/>
          <w:szCs w:val="20"/>
          <w:rtl/>
        </w:rPr>
        <w:t>,</w:t>
      </w:r>
      <w:r w:rsidR="009008FC" w:rsidRPr="006764E3">
        <w:rPr>
          <w:rFonts w:hint="cs"/>
          <w:color w:val="1C1C5E"/>
          <w:sz w:val="20"/>
          <w:szCs w:val="20"/>
          <w:rtl/>
        </w:rPr>
        <w:t xml:space="preserve"> סרטון </w:t>
      </w:r>
      <w:hyperlink r:id="rId24" w:history="1">
        <w:r w:rsidR="009008FC" w:rsidRPr="006764E3">
          <w:rPr>
            <w:rStyle w:val="Hyperlink"/>
            <w:rFonts w:cs="Rubik" w:hint="cs"/>
            <w:color w:val="1C1C5E"/>
            <w:sz w:val="20"/>
            <w:rtl/>
          </w:rPr>
          <w:t>בקפה עם מרגול</w:t>
        </w:r>
      </w:hyperlink>
      <w:r w:rsidR="009008FC" w:rsidRPr="006764E3">
        <w:rPr>
          <w:rFonts w:hint="cs"/>
          <w:color w:val="1C1C5E"/>
          <w:sz w:val="20"/>
          <w:szCs w:val="20"/>
          <w:rtl/>
        </w:rPr>
        <w:t>)</w:t>
      </w:r>
      <w:r w:rsidR="006764E3">
        <w:rPr>
          <w:rFonts w:hint="cs"/>
          <w:color w:val="1C1C5E"/>
          <w:sz w:val="20"/>
          <w:szCs w:val="20"/>
          <w:rtl/>
        </w:rPr>
        <w:t>.</w:t>
      </w:r>
      <w:r w:rsidR="00B43E08" w:rsidRPr="006764E3">
        <w:rPr>
          <w:rFonts w:hint="cs"/>
          <w:color w:val="1C1C5E"/>
          <w:sz w:val="20"/>
          <w:szCs w:val="20"/>
          <w:rtl/>
        </w:rPr>
        <w:t xml:space="preserve"> </w:t>
      </w:r>
    </w:p>
    <w:p w14:paraId="137286AF" w14:textId="4F6E1007" w:rsidR="006315AA" w:rsidRPr="000C1FD3" w:rsidRDefault="00C677D9" w:rsidP="006315AA">
      <w:pPr>
        <w:pStyle w:val="ListParagraph"/>
        <w:rPr>
          <w:color w:val="1C1C5E"/>
          <w:sz w:val="20"/>
          <w:szCs w:val="20"/>
          <w:rtl/>
        </w:rPr>
      </w:pPr>
      <w:r w:rsidRPr="000C1FD3">
        <w:rPr>
          <w:rFonts w:hint="cs"/>
          <w:b/>
          <w:bCs/>
          <w:color w:val="1C1C5E"/>
          <w:sz w:val="20"/>
          <w:szCs w:val="20"/>
          <w:rtl/>
        </w:rPr>
        <w:t xml:space="preserve">הפקת לקחים בזוג </w:t>
      </w:r>
      <w:r w:rsidRPr="000C1FD3">
        <w:rPr>
          <w:color w:val="1C1C5E"/>
          <w:sz w:val="20"/>
          <w:szCs w:val="20"/>
          <w:rtl/>
        </w:rPr>
        <w:t>–</w:t>
      </w:r>
      <w:r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6315AA" w:rsidRPr="000C1FD3">
        <w:rPr>
          <w:rFonts w:hint="cs"/>
          <w:color w:val="1C1C5E"/>
          <w:sz w:val="20"/>
          <w:szCs w:val="20"/>
          <w:rtl/>
        </w:rPr>
        <w:t>יצירת זירה אינטראקטיבית של אירוע לאחר שהתרחש</w:t>
      </w:r>
      <w:r w:rsidR="001D010B" w:rsidRPr="000C1FD3">
        <w:rPr>
          <w:rFonts w:hint="cs"/>
          <w:color w:val="1C1C5E"/>
          <w:sz w:val="20"/>
          <w:szCs w:val="20"/>
          <w:rtl/>
        </w:rPr>
        <w:t>,</w:t>
      </w:r>
      <w:r w:rsidR="006315AA"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CB78FB" w:rsidRPr="000C1FD3">
        <w:rPr>
          <w:rFonts w:hint="cs"/>
          <w:color w:val="1C1C5E"/>
          <w:sz w:val="20"/>
          <w:szCs w:val="20"/>
          <w:rtl/>
        </w:rPr>
        <w:t>תוך ניסיון</w:t>
      </w:r>
      <w:r w:rsidR="008242E1">
        <w:rPr>
          <w:rFonts w:hint="cs"/>
          <w:color w:val="1C1C5E"/>
          <w:sz w:val="20"/>
          <w:szCs w:val="20"/>
          <w:rtl/>
        </w:rPr>
        <w:t xml:space="preserve"> </w:t>
      </w:r>
      <w:r w:rsidR="006315AA" w:rsidRPr="000C1FD3">
        <w:rPr>
          <w:rFonts w:hint="cs"/>
          <w:color w:val="1C1C5E"/>
          <w:sz w:val="20"/>
          <w:szCs w:val="20"/>
          <w:rtl/>
        </w:rPr>
        <w:t>להתחקות כמו בלשים אחר מה שקרה</w:t>
      </w:r>
      <w:r w:rsidR="00882029">
        <w:rPr>
          <w:rFonts w:hint="cs"/>
          <w:color w:val="1C1C5E"/>
          <w:sz w:val="20"/>
          <w:szCs w:val="20"/>
          <w:rtl/>
        </w:rPr>
        <w:t xml:space="preserve"> -</w:t>
      </w:r>
      <w:r w:rsidR="00B21C18">
        <w:rPr>
          <w:color w:val="1C1C5E"/>
          <w:sz w:val="20"/>
          <w:szCs w:val="20"/>
        </w:rPr>
        <w:t xml:space="preserve"> </w:t>
      </w:r>
      <w:r w:rsidR="001D010B" w:rsidRPr="000C1FD3">
        <w:rPr>
          <w:rFonts w:hint="cs"/>
          <w:color w:val="1C1C5E"/>
          <w:sz w:val="20"/>
          <w:szCs w:val="20"/>
          <w:rtl/>
        </w:rPr>
        <w:t>כמו במשחק "הרמז"</w:t>
      </w:r>
      <w:r w:rsidR="00B21C18">
        <w:rPr>
          <w:rFonts w:hint="cs"/>
          <w:color w:val="1C1C5E"/>
          <w:sz w:val="20"/>
          <w:szCs w:val="20"/>
          <w:rtl/>
        </w:rPr>
        <w:t xml:space="preserve"> (</w:t>
      </w:r>
      <w:r w:rsidR="006315AA" w:rsidRPr="000C1FD3">
        <w:rPr>
          <w:rFonts w:hint="cs"/>
          <w:color w:val="1C1C5E"/>
          <w:sz w:val="20"/>
          <w:szCs w:val="20"/>
          <w:rtl/>
        </w:rPr>
        <w:t>באמצעות בחירה מתוך מאגר שאלות קבוע).</w:t>
      </w:r>
    </w:p>
    <w:p w14:paraId="09D22AB5" w14:textId="5367C964" w:rsidR="006315AA" w:rsidRPr="00781C0E" w:rsidRDefault="00B21C18" w:rsidP="00781C0E">
      <w:pPr>
        <w:pStyle w:val="ListParagraph"/>
        <w:rPr>
          <w:color w:val="000000" w:themeColor="text1"/>
          <w:rtl/>
        </w:rPr>
      </w:pPr>
      <w:r>
        <w:rPr>
          <w:rFonts w:hint="cs"/>
          <w:color w:val="1C1C5E"/>
          <w:sz w:val="20"/>
          <w:szCs w:val="20"/>
          <w:rtl/>
        </w:rPr>
        <w:t xml:space="preserve">תבנית העלילה: </w:t>
      </w:r>
      <w:r w:rsidR="00C677D9" w:rsidRPr="000C1FD3">
        <w:rPr>
          <w:rFonts w:hint="cs"/>
          <w:color w:val="1C1C5E"/>
          <w:sz w:val="20"/>
          <w:szCs w:val="20"/>
          <w:rtl/>
        </w:rPr>
        <w:t>בלש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060125">
        <w:rPr>
          <w:rFonts w:hint="cs"/>
          <w:color w:val="1C1C5E"/>
          <w:sz w:val="20"/>
          <w:szCs w:val="20"/>
          <w:rtl/>
        </w:rPr>
        <w:t>מ</w:t>
      </w:r>
      <w:r w:rsidR="00060125" w:rsidRPr="000C1FD3">
        <w:rPr>
          <w:rFonts w:hint="cs"/>
          <w:color w:val="1C1C5E"/>
          <w:sz w:val="20"/>
          <w:szCs w:val="20"/>
          <w:rtl/>
        </w:rPr>
        <w:t xml:space="preserve">וזעק </w:t>
      </w:r>
      <w:r w:rsidR="00705B57" w:rsidRPr="000C1FD3">
        <w:rPr>
          <w:rFonts w:hint="cs"/>
          <w:color w:val="1C1C5E"/>
          <w:sz w:val="20"/>
          <w:szCs w:val="20"/>
          <w:rtl/>
        </w:rPr>
        <w:t>ל</w:t>
      </w:r>
      <w:r w:rsidR="00060125">
        <w:rPr>
          <w:rFonts w:hint="cs"/>
          <w:color w:val="1C1C5E"/>
          <w:sz w:val="20"/>
          <w:szCs w:val="20"/>
          <w:rtl/>
        </w:rPr>
        <w:t xml:space="preserve">זירת </w:t>
      </w:r>
      <w:r w:rsidR="00705B57" w:rsidRPr="000C1FD3">
        <w:rPr>
          <w:rFonts w:hint="cs"/>
          <w:color w:val="1C1C5E"/>
          <w:sz w:val="20"/>
          <w:szCs w:val="20"/>
          <w:rtl/>
        </w:rPr>
        <w:t xml:space="preserve">אירוע </w:t>
      </w:r>
      <w:r w:rsidR="00060125">
        <w:rPr>
          <w:rFonts w:hint="cs"/>
          <w:color w:val="1C1C5E"/>
          <w:sz w:val="20"/>
          <w:szCs w:val="20"/>
          <w:rtl/>
        </w:rPr>
        <w:t>ו</w:t>
      </w:r>
      <w:r w:rsidR="00964BF8" w:rsidRPr="000C1FD3">
        <w:rPr>
          <w:rFonts w:hint="cs"/>
          <w:color w:val="1C1C5E"/>
          <w:sz w:val="20"/>
          <w:szCs w:val="20"/>
          <w:rtl/>
        </w:rPr>
        <w:t xml:space="preserve">פוגש </w:t>
      </w:r>
      <w:r w:rsidR="00060125">
        <w:rPr>
          <w:rFonts w:hint="cs"/>
          <w:color w:val="1C1C5E"/>
          <w:sz w:val="20"/>
          <w:szCs w:val="20"/>
          <w:rtl/>
        </w:rPr>
        <w:t>שם</w:t>
      </w:r>
      <w:r w:rsidR="008242E1">
        <w:rPr>
          <w:rFonts w:hint="cs"/>
          <w:color w:val="1C1C5E"/>
          <w:sz w:val="20"/>
          <w:szCs w:val="20"/>
          <w:rtl/>
        </w:rPr>
        <w:t xml:space="preserve"> </w:t>
      </w:r>
      <w:r w:rsidR="00964BF8" w:rsidRPr="000C1FD3">
        <w:rPr>
          <w:rFonts w:hint="cs"/>
          <w:color w:val="1C1C5E"/>
          <w:sz w:val="20"/>
          <w:szCs w:val="20"/>
          <w:rtl/>
        </w:rPr>
        <w:t>עד ראייה</w:t>
      </w:r>
      <w:r w:rsidR="006315AA" w:rsidRPr="000C1FD3">
        <w:rPr>
          <w:rFonts w:hint="cs"/>
          <w:color w:val="1C1C5E"/>
          <w:sz w:val="20"/>
          <w:szCs w:val="20"/>
          <w:rtl/>
        </w:rPr>
        <w:t>. השניים מנסים</w:t>
      </w:r>
      <w:r w:rsidR="00C677D9" w:rsidRPr="000C1FD3">
        <w:rPr>
          <w:rFonts w:hint="cs"/>
          <w:color w:val="1C1C5E"/>
          <w:sz w:val="20"/>
          <w:szCs w:val="20"/>
          <w:rtl/>
        </w:rPr>
        <w:t xml:space="preserve"> ביחד להביא לפתרון התעלומה. </w:t>
      </w:r>
      <w:r>
        <w:rPr>
          <w:rFonts w:hint="cs"/>
          <w:color w:val="1C1C5E"/>
          <w:sz w:val="20"/>
          <w:szCs w:val="20"/>
          <w:rtl/>
        </w:rPr>
        <w:t xml:space="preserve">כחלק מהסיפור </w:t>
      </w:r>
      <w:r w:rsidR="009008FC" w:rsidRPr="000C1FD3">
        <w:rPr>
          <w:rFonts w:hint="cs"/>
          <w:color w:val="1C1C5E"/>
          <w:sz w:val="20"/>
          <w:szCs w:val="20"/>
          <w:rtl/>
        </w:rPr>
        <w:t xml:space="preserve">הם </w:t>
      </w:r>
      <w:r w:rsidR="00705B57" w:rsidRPr="000C1FD3">
        <w:rPr>
          <w:rFonts w:hint="cs"/>
          <w:color w:val="1C1C5E"/>
          <w:sz w:val="20"/>
          <w:szCs w:val="20"/>
          <w:rtl/>
        </w:rPr>
        <w:t xml:space="preserve">שואלים </w:t>
      </w:r>
      <w:r w:rsidR="00781C0E">
        <w:rPr>
          <w:rFonts w:hint="cs"/>
          <w:color w:val="1C1C5E"/>
          <w:sz w:val="20"/>
          <w:szCs w:val="20"/>
          <w:rtl/>
        </w:rPr>
        <w:t>את השאלות ש</w:t>
      </w:r>
      <w:r w:rsidR="00882029">
        <w:rPr>
          <w:rFonts w:hint="cs"/>
          <w:color w:val="1C1C5E"/>
          <w:sz w:val="20"/>
          <w:szCs w:val="20"/>
          <w:rtl/>
        </w:rPr>
        <w:t xml:space="preserve">עולות </w:t>
      </w:r>
      <w:r w:rsidR="00781C0E">
        <w:rPr>
          <w:rFonts w:hint="cs"/>
          <w:color w:val="1C1C5E"/>
          <w:sz w:val="20"/>
          <w:szCs w:val="20"/>
          <w:rtl/>
        </w:rPr>
        <w:t xml:space="preserve">בתהליך </w:t>
      </w:r>
      <w:r w:rsidR="00705B57" w:rsidRPr="000C1FD3">
        <w:rPr>
          <w:rFonts w:hint="cs"/>
          <w:color w:val="1C1C5E"/>
          <w:sz w:val="20"/>
          <w:szCs w:val="20"/>
          <w:rtl/>
        </w:rPr>
        <w:t>הפקת הלקחים</w:t>
      </w:r>
      <w:r>
        <w:rPr>
          <w:rFonts w:hint="cs"/>
          <w:color w:val="1C1C5E"/>
          <w:sz w:val="20"/>
          <w:szCs w:val="20"/>
          <w:rtl/>
        </w:rPr>
        <w:t xml:space="preserve"> </w:t>
      </w:r>
      <w:r w:rsidR="00060125">
        <w:rPr>
          <w:color w:val="1C1C5E"/>
          <w:sz w:val="20"/>
          <w:szCs w:val="20"/>
          <w:rtl/>
        </w:rPr>
        <w:br/>
      </w:r>
      <w:r w:rsidR="00781C0E">
        <w:rPr>
          <w:rFonts w:hint="cs"/>
          <w:color w:val="1C1C5E"/>
          <w:sz w:val="20"/>
          <w:szCs w:val="20"/>
          <w:rtl/>
        </w:rPr>
        <w:t>(</w:t>
      </w:r>
      <w:r w:rsidR="00420FBB">
        <w:rPr>
          <w:rFonts w:hint="cs"/>
          <w:color w:val="1C1C5E"/>
          <w:sz w:val="20"/>
          <w:szCs w:val="20"/>
          <w:rtl/>
        </w:rPr>
        <w:t xml:space="preserve">5 עקרונות מה ציפינו, </w:t>
      </w:r>
      <w:r w:rsidR="00420FBB" w:rsidRPr="00420FBB">
        <w:rPr>
          <w:rFonts w:hint="cs"/>
          <w:color w:val="1C1C5E"/>
          <w:sz w:val="20"/>
          <w:szCs w:val="20"/>
          <w:rtl/>
        </w:rPr>
        <w:t>מה קרה? למה</w:t>
      </w:r>
      <w:r w:rsidR="00420FBB" w:rsidRPr="00420FBB">
        <w:rPr>
          <w:color w:val="1C1C5E"/>
          <w:sz w:val="20"/>
          <w:szCs w:val="20"/>
        </w:rPr>
        <w:t>x</w:t>
      </w:r>
      <w:r w:rsidR="00420FBB" w:rsidRPr="00420FBB">
        <w:rPr>
          <w:rFonts w:hint="cs"/>
          <w:color w:val="1C1C5E"/>
          <w:sz w:val="20"/>
          <w:szCs w:val="20"/>
          <w:rtl/>
        </w:rPr>
        <w:t>4</w:t>
      </w:r>
      <w:r w:rsidR="00781C0E" w:rsidRPr="00781C0E">
        <w:rPr>
          <w:rFonts w:hint="cs"/>
          <w:color w:val="1C1C5E"/>
          <w:sz w:val="20"/>
          <w:szCs w:val="20"/>
          <w:rtl/>
        </w:rPr>
        <w:t>)</w:t>
      </w:r>
      <w:r w:rsidR="00060125">
        <w:rPr>
          <w:rFonts w:hint="cs"/>
          <w:color w:val="1C1C5E"/>
          <w:sz w:val="20"/>
          <w:szCs w:val="20"/>
          <w:rtl/>
        </w:rPr>
        <w:t>.</w:t>
      </w:r>
      <w:r w:rsidR="00781C0E">
        <w:rPr>
          <w:rFonts w:hint="cs"/>
          <w:b/>
          <w:bCs/>
          <w:color w:val="C6306D"/>
          <w:rtl/>
        </w:rPr>
        <w:t xml:space="preserve"> </w:t>
      </w:r>
      <w:r w:rsidRPr="00B21C18">
        <w:rPr>
          <w:rFonts w:hint="cs"/>
          <w:color w:val="1C1C5E"/>
          <w:sz w:val="20"/>
          <w:szCs w:val="20"/>
          <w:rtl/>
        </w:rPr>
        <w:t>לאחר מכן דנים בתובנות ו</w:t>
      </w:r>
      <w:r w:rsidR="00882029">
        <w:rPr>
          <w:rFonts w:hint="cs"/>
          <w:color w:val="1C1C5E"/>
          <w:sz w:val="20"/>
          <w:szCs w:val="20"/>
          <w:rtl/>
        </w:rPr>
        <w:t>ב</w:t>
      </w:r>
      <w:r w:rsidRPr="00B21C18">
        <w:rPr>
          <w:rFonts w:hint="cs"/>
          <w:color w:val="1C1C5E"/>
          <w:sz w:val="20"/>
          <w:szCs w:val="20"/>
          <w:rtl/>
        </w:rPr>
        <w:t>המלצות</w:t>
      </w:r>
      <w:r w:rsidR="006315AA" w:rsidRPr="00B21C18">
        <w:rPr>
          <w:rFonts w:hint="cs"/>
          <w:color w:val="1C1C5E"/>
          <w:sz w:val="20"/>
          <w:szCs w:val="20"/>
          <w:rtl/>
        </w:rPr>
        <w:t xml:space="preserve">. אפשרות </w:t>
      </w:r>
      <w:r w:rsidR="001D010B" w:rsidRPr="00B21C18">
        <w:rPr>
          <w:rFonts w:hint="cs"/>
          <w:color w:val="1C1C5E"/>
          <w:sz w:val="20"/>
          <w:szCs w:val="20"/>
          <w:rtl/>
        </w:rPr>
        <w:t>נוספת</w:t>
      </w:r>
      <w:r w:rsidR="006315AA" w:rsidRPr="00B21C18">
        <w:rPr>
          <w:rFonts w:hint="cs"/>
          <w:color w:val="1C1C5E"/>
          <w:sz w:val="20"/>
          <w:szCs w:val="20"/>
          <w:rtl/>
        </w:rPr>
        <w:t xml:space="preserve">: </w:t>
      </w:r>
      <w:r w:rsidR="00383AE7">
        <w:rPr>
          <w:rFonts w:hint="cs"/>
          <w:color w:val="1C1C5E"/>
          <w:sz w:val="20"/>
          <w:szCs w:val="20"/>
          <w:rtl/>
        </w:rPr>
        <w:t xml:space="preserve">סיפור האירוע יופיע במצגת ברקע. </w:t>
      </w:r>
      <w:r w:rsidR="00122E94" w:rsidRPr="00B21C18">
        <w:rPr>
          <w:color w:val="1C1C5E"/>
          <w:sz w:val="20"/>
          <w:szCs w:val="20"/>
          <w:rtl/>
        </w:rPr>
        <w:t xml:space="preserve">מדי פעם עוצרים ושואלים את השאלות </w:t>
      </w:r>
      <w:r w:rsidR="001D010B" w:rsidRPr="00B21C18">
        <w:rPr>
          <w:rFonts w:hint="cs"/>
          <w:color w:val="1C1C5E"/>
          <w:sz w:val="20"/>
          <w:szCs w:val="20"/>
          <w:rtl/>
        </w:rPr>
        <w:t>באמצעות שימוש</w:t>
      </w:r>
      <w:r w:rsidR="001D010B" w:rsidRPr="00B21C18">
        <w:rPr>
          <w:color w:val="1C1C5E"/>
          <w:sz w:val="20"/>
          <w:szCs w:val="20"/>
          <w:rtl/>
        </w:rPr>
        <w:t xml:space="preserve"> </w:t>
      </w:r>
      <w:r w:rsidR="001D010B" w:rsidRPr="00B21C18">
        <w:rPr>
          <w:rFonts w:hint="cs"/>
          <w:color w:val="1C1C5E"/>
          <w:sz w:val="20"/>
          <w:szCs w:val="20"/>
          <w:rtl/>
        </w:rPr>
        <w:t>ב</w:t>
      </w:r>
      <w:r w:rsidR="00122E94" w:rsidRPr="00B21C18">
        <w:rPr>
          <w:color w:val="1C1C5E"/>
          <w:sz w:val="20"/>
          <w:szCs w:val="20"/>
          <w:rtl/>
        </w:rPr>
        <w:t>מנטימטר/קהו</w:t>
      </w:r>
      <w:r w:rsidR="00D822B8" w:rsidRPr="00B21C18">
        <w:rPr>
          <w:rFonts w:hint="cs"/>
          <w:color w:val="1C1C5E"/>
          <w:sz w:val="20"/>
          <w:szCs w:val="20"/>
          <w:rtl/>
        </w:rPr>
        <w:t>ט.</w:t>
      </w:r>
      <w:r w:rsidR="008242E1">
        <w:rPr>
          <w:rFonts w:hint="cs"/>
          <w:color w:val="1C1C5E"/>
          <w:sz w:val="20"/>
          <w:szCs w:val="20"/>
          <w:rtl/>
        </w:rPr>
        <w:t xml:space="preserve"> </w:t>
      </w:r>
      <w:r w:rsidR="00781C0E">
        <w:rPr>
          <w:rFonts w:hint="cs"/>
          <w:color w:val="1C1C5E"/>
          <w:sz w:val="20"/>
          <w:szCs w:val="20"/>
          <w:rtl/>
        </w:rPr>
        <w:t xml:space="preserve">תוצר אפשרי של הפעילות הוא </w:t>
      </w:r>
      <w:r w:rsidR="001D010B" w:rsidRPr="00781C0E">
        <w:rPr>
          <w:rFonts w:hint="cs"/>
          <w:color w:val="1C1C5E"/>
          <w:sz w:val="20"/>
          <w:szCs w:val="20"/>
          <w:rtl/>
        </w:rPr>
        <w:t>קובץ</w:t>
      </w:r>
      <w:r w:rsidR="001D010B" w:rsidRPr="00781C0E">
        <w:rPr>
          <w:color w:val="1C1C5E"/>
          <w:sz w:val="20"/>
          <w:szCs w:val="20"/>
          <w:rtl/>
        </w:rPr>
        <w:t xml:space="preserve"> </w:t>
      </w:r>
      <w:r w:rsidR="00122E94" w:rsidRPr="00781C0E">
        <w:rPr>
          <w:color w:val="1C1C5E"/>
          <w:sz w:val="20"/>
          <w:szCs w:val="20"/>
          <w:rtl/>
        </w:rPr>
        <w:t>אקסל</w:t>
      </w:r>
      <w:r w:rsidR="00781C0E">
        <w:rPr>
          <w:rFonts w:hint="cs"/>
          <w:color w:val="1C1C5E"/>
          <w:sz w:val="20"/>
          <w:szCs w:val="20"/>
          <w:rtl/>
        </w:rPr>
        <w:t>,</w:t>
      </w:r>
      <w:r w:rsidR="00122E94" w:rsidRPr="00781C0E">
        <w:rPr>
          <w:color w:val="1C1C5E"/>
          <w:sz w:val="20"/>
          <w:szCs w:val="20"/>
          <w:rtl/>
        </w:rPr>
        <w:t xml:space="preserve"> </w:t>
      </w:r>
      <w:r w:rsidR="001D010B" w:rsidRPr="00781C0E">
        <w:rPr>
          <w:rFonts w:hint="cs"/>
          <w:color w:val="1C1C5E"/>
          <w:sz w:val="20"/>
          <w:szCs w:val="20"/>
          <w:rtl/>
        </w:rPr>
        <w:t>שישמש בסיס למאגר</w:t>
      </w:r>
      <w:r w:rsidR="00122E94" w:rsidRPr="00781C0E">
        <w:rPr>
          <w:color w:val="1C1C5E"/>
          <w:sz w:val="20"/>
          <w:szCs w:val="20"/>
          <w:rtl/>
        </w:rPr>
        <w:t xml:space="preserve"> תובנות</w:t>
      </w:r>
      <w:r w:rsidR="00D822B8" w:rsidRPr="00781C0E">
        <w:rPr>
          <w:rFonts w:hint="cs"/>
          <w:color w:val="1C1C5E"/>
          <w:sz w:val="20"/>
          <w:szCs w:val="20"/>
          <w:rtl/>
        </w:rPr>
        <w:t>.</w:t>
      </w:r>
    </w:p>
    <w:p w14:paraId="27272BA6" w14:textId="4FA5E3EF" w:rsidR="00D822B8" w:rsidRPr="000C1FD3" w:rsidRDefault="00705B57" w:rsidP="00067169">
      <w:pPr>
        <w:pStyle w:val="ListParagraph"/>
        <w:numPr>
          <w:ilvl w:val="0"/>
          <w:numId w:val="16"/>
        </w:numPr>
        <w:rPr>
          <w:color w:val="1C1C5E"/>
          <w:sz w:val="20"/>
          <w:szCs w:val="20"/>
        </w:rPr>
      </w:pPr>
      <w:r w:rsidRPr="000C1FD3">
        <w:rPr>
          <w:rFonts w:hint="cs"/>
          <w:b/>
          <w:bCs/>
          <w:color w:val="1C1C5E"/>
          <w:sz w:val="20"/>
          <w:szCs w:val="20"/>
          <w:rtl/>
        </w:rPr>
        <w:t>מאגר תובנות</w:t>
      </w:r>
      <w:r w:rsidR="00060125">
        <w:rPr>
          <w:rFonts w:hint="cs"/>
          <w:b/>
          <w:bCs/>
          <w:color w:val="1C1C5E"/>
          <w:sz w:val="20"/>
          <w:szCs w:val="20"/>
          <w:rtl/>
        </w:rPr>
        <w:t xml:space="preserve"> </w:t>
      </w:r>
      <w:r w:rsidRPr="000C1FD3">
        <w:rPr>
          <w:color w:val="1C1C5E"/>
          <w:sz w:val="20"/>
          <w:szCs w:val="20"/>
          <w:rtl/>
        </w:rPr>
        <w:t>–</w:t>
      </w:r>
      <w:r w:rsidRPr="000C1FD3">
        <w:rPr>
          <w:rFonts w:hint="cs"/>
          <w:color w:val="1C1C5E"/>
          <w:sz w:val="20"/>
          <w:szCs w:val="20"/>
          <w:rtl/>
        </w:rPr>
        <w:t xml:space="preserve"> פעילות משלימה ל</w:t>
      </w:r>
      <w:r w:rsidR="00023959" w:rsidRPr="000C1FD3">
        <w:rPr>
          <w:rFonts w:hint="cs"/>
          <w:color w:val="1C1C5E"/>
          <w:sz w:val="20"/>
          <w:szCs w:val="20"/>
          <w:rtl/>
        </w:rPr>
        <w:t>פעילות</w:t>
      </w:r>
      <w:r w:rsidRPr="000C1FD3">
        <w:rPr>
          <w:rFonts w:hint="cs"/>
          <w:color w:val="1C1C5E"/>
          <w:sz w:val="20"/>
          <w:szCs w:val="20"/>
          <w:rtl/>
        </w:rPr>
        <w:t xml:space="preserve"> הפקת לקחים</w:t>
      </w:r>
      <w:r w:rsidR="00910CDF">
        <w:rPr>
          <w:rFonts w:hint="cs"/>
          <w:color w:val="1C1C5E"/>
          <w:sz w:val="20"/>
          <w:szCs w:val="20"/>
          <w:rtl/>
        </w:rPr>
        <w:t xml:space="preserve">, אך </w:t>
      </w:r>
      <w:r w:rsidR="00023959" w:rsidRPr="000C1FD3">
        <w:rPr>
          <w:rFonts w:hint="cs"/>
          <w:color w:val="1C1C5E"/>
          <w:sz w:val="20"/>
          <w:szCs w:val="20"/>
          <w:rtl/>
        </w:rPr>
        <w:t xml:space="preserve">יכולה לעמוד </w:t>
      </w:r>
      <w:r w:rsidR="00797177">
        <w:rPr>
          <w:rFonts w:hint="cs"/>
          <w:color w:val="1C1C5E"/>
          <w:sz w:val="20"/>
          <w:szCs w:val="20"/>
          <w:rtl/>
        </w:rPr>
        <w:t xml:space="preserve">בפני עצמה </w:t>
      </w:r>
      <w:r w:rsidRPr="000C1FD3">
        <w:rPr>
          <w:rFonts w:hint="cs"/>
          <w:color w:val="1C1C5E"/>
          <w:sz w:val="20"/>
          <w:szCs w:val="20"/>
          <w:rtl/>
        </w:rPr>
        <w:t xml:space="preserve">גם </w:t>
      </w:r>
      <w:r w:rsidR="00023959" w:rsidRPr="000C1FD3">
        <w:rPr>
          <w:rFonts w:hint="cs"/>
          <w:color w:val="1C1C5E"/>
          <w:sz w:val="20"/>
          <w:szCs w:val="20"/>
          <w:rtl/>
        </w:rPr>
        <w:t xml:space="preserve">כפעילות </w:t>
      </w:r>
      <w:r w:rsidRPr="000C1FD3">
        <w:rPr>
          <w:rFonts w:hint="cs"/>
          <w:color w:val="1C1C5E"/>
          <w:sz w:val="20"/>
          <w:szCs w:val="20"/>
          <w:rtl/>
        </w:rPr>
        <w:t>נפרד</w:t>
      </w:r>
      <w:r w:rsidR="00023959" w:rsidRPr="000C1FD3">
        <w:rPr>
          <w:rFonts w:hint="cs"/>
          <w:color w:val="1C1C5E"/>
          <w:sz w:val="20"/>
          <w:szCs w:val="20"/>
          <w:rtl/>
        </w:rPr>
        <w:t>ת</w:t>
      </w:r>
      <w:r w:rsidRPr="000C1FD3">
        <w:rPr>
          <w:rFonts w:hint="cs"/>
          <w:color w:val="1C1C5E"/>
          <w:sz w:val="20"/>
          <w:szCs w:val="20"/>
          <w:rtl/>
        </w:rPr>
        <w:t xml:space="preserve">. </w:t>
      </w:r>
      <w:r w:rsidR="00060125">
        <w:rPr>
          <w:rFonts w:hint="cs"/>
          <w:color w:val="1C1C5E"/>
          <w:sz w:val="20"/>
          <w:szCs w:val="20"/>
          <w:rtl/>
        </w:rPr>
        <w:t>לדוגמה</w:t>
      </w:r>
      <w:r w:rsidR="00797177">
        <w:rPr>
          <w:rFonts w:hint="cs"/>
          <w:color w:val="1C1C5E"/>
          <w:sz w:val="20"/>
          <w:szCs w:val="20"/>
          <w:rtl/>
        </w:rPr>
        <w:t>: משחק שכולל מציאת רמזים ב</w:t>
      </w:r>
      <w:r w:rsidRPr="000C1FD3">
        <w:rPr>
          <w:rFonts w:hint="cs"/>
          <w:color w:val="1C1C5E"/>
          <w:sz w:val="20"/>
          <w:szCs w:val="20"/>
          <w:rtl/>
        </w:rPr>
        <w:t xml:space="preserve">תובנות </w:t>
      </w:r>
      <w:r w:rsidR="00797177">
        <w:rPr>
          <w:rFonts w:hint="cs"/>
          <w:color w:val="1C1C5E"/>
          <w:sz w:val="20"/>
          <w:szCs w:val="20"/>
          <w:rtl/>
        </w:rPr>
        <w:t>ספציפיות</w:t>
      </w:r>
      <w:r w:rsidRPr="000C1FD3">
        <w:rPr>
          <w:rFonts w:hint="cs"/>
          <w:color w:val="1C1C5E"/>
          <w:sz w:val="20"/>
          <w:szCs w:val="20"/>
          <w:rtl/>
        </w:rPr>
        <w:t>,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color w:val="1C1C5E"/>
          <w:sz w:val="20"/>
          <w:szCs w:val="20"/>
          <w:rtl/>
        </w:rPr>
        <w:t>תחרות יצירת תובנה נכונה מתיאור מקרה</w:t>
      </w:r>
      <w:r w:rsidR="00D822B8" w:rsidRPr="000C1FD3">
        <w:rPr>
          <w:rFonts w:hint="cs"/>
          <w:color w:val="1C1C5E"/>
          <w:sz w:val="20"/>
          <w:szCs w:val="20"/>
          <w:rtl/>
        </w:rPr>
        <w:t xml:space="preserve"> (ניסוח עצמאי או בחירה מתוך מאגר של תובנות נכונות ושגויות)</w:t>
      </w:r>
      <w:r w:rsidR="00C07579">
        <w:rPr>
          <w:rFonts w:hint="cs"/>
          <w:color w:val="1C1C5E"/>
          <w:sz w:val="20"/>
          <w:szCs w:val="20"/>
          <w:rtl/>
        </w:rPr>
        <w:t>,</w:t>
      </w:r>
      <w:r w:rsidR="00D822B8" w:rsidRPr="000C1FD3">
        <w:rPr>
          <w:rFonts w:hint="cs"/>
          <w:color w:val="1C1C5E"/>
          <w:sz w:val="20"/>
          <w:szCs w:val="20"/>
          <w:rtl/>
        </w:rPr>
        <w:t xml:space="preserve"> ועוד. </w:t>
      </w:r>
      <w:r w:rsidR="00CB78FB" w:rsidRPr="000C1FD3">
        <w:rPr>
          <w:rFonts w:hint="cs"/>
          <w:color w:val="1C1C5E"/>
          <w:sz w:val="20"/>
          <w:szCs w:val="20"/>
          <w:rtl/>
        </w:rPr>
        <w:t xml:space="preserve">ניתן </w:t>
      </w:r>
      <w:r w:rsidR="00BE048B" w:rsidRPr="000C1FD3">
        <w:rPr>
          <w:rFonts w:hint="cs"/>
          <w:color w:val="1C1C5E"/>
          <w:sz w:val="20"/>
          <w:szCs w:val="20"/>
          <w:rtl/>
        </w:rPr>
        <w:t>להגריל</w:t>
      </w:r>
      <w:r w:rsidR="00A71C3C" w:rsidRPr="000C1FD3">
        <w:rPr>
          <w:rFonts w:hint="cs"/>
          <w:color w:val="1C1C5E"/>
          <w:sz w:val="20"/>
          <w:szCs w:val="20"/>
          <w:rtl/>
        </w:rPr>
        <w:t xml:space="preserve"> תובנות מתוך אקסל ו</w:t>
      </w:r>
      <w:r w:rsidR="005025BB">
        <w:rPr>
          <w:rFonts w:hint="cs"/>
          <w:color w:val="1C1C5E"/>
          <w:sz w:val="20"/>
          <w:szCs w:val="20"/>
          <w:rtl/>
        </w:rPr>
        <w:t>"</w:t>
      </w:r>
      <w:r w:rsidR="00A71C3C" w:rsidRPr="000C1FD3">
        <w:rPr>
          <w:rFonts w:hint="cs"/>
          <w:color w:val="1C1C5E"/>
          <w:sz w:val="20"/>
          <w:szCs w:val="20"/>
          <w:rtl/>
        </w:rPr>
        <w:t>ללכת אחורה</w:t>
      </w:r>
      <w:r w:rsidR="005025BB">
        <w:rPr>
          <w:rFonts w:hint="cs"/>
          <w:color w:val="1C1C5E"/>
          <w:sz w:val="20"/>
          <w:szCs w:val="20"/>
          <w:rtl/>
        </w:rPr>
        <w:t xml:space="preserve">" </w:t>
      </w:r>
      <w:r w:rsidR="00A71C3C" w:rsidRPr="000C1FD3">
        <w:rPr>
          <w:rFonts w:hint="cs"/>
          <w:color w:val="1C1C5E"/>
          <w:sz w:val="20"/>
          <w:szCs w:val="20"/>
          <w:rtl/>
        </w:rPr>
        <w:t>ולקשר להפקת לקחים</w:t>
      </w:r>
      <w:r w:rsidR="00CD67F4"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375764" w:rsidRPr="000C1FD3">
        <w:rPr>
          <w:rFonts w:hint="cs"/>
          <w:color w:val="1C1C5E"/>
          <w:sz w:val="20"/>
          <w:szCs w:val="20"/>
          <w:rtl/>
        </w:rPr>
        <w:t>(באמצעות</w:t>
      </w:r>
      <w:r w:rsidR="00BE048B" w:rsidRPr="000C1FD3">
        <w:rPr>
          <w:rFonts w:hint="cs"/>
          <w:color w:val="1C1C5E"/>
          <w:sz w:val="20"/>
          <w:szCs w:val="20"/>
          <w:rtl/>
        </w:rPr>
        <w:t xml:space="preserve"> מערכת ההגרלות</w:t>
      </w:r>
      <w:r w:rsidR="008242E1">
        <w:rPr>
          <w:rFonts w:hint="cs"/>
          <w:color w:val="1C1C5E"/>
          <w:sz w:val="20"/>
          <w:szCs w:val="20"/>
          <w:rtl/>
        </w:rPr>
        <w:t xml:space="preserve"> </w:t>
      </w:r>
      <w:hyperlink r:id="rId25" w:history="1">
        <w:r w:rsidR="00A71C3C" w:rsidRPr="000C1FD3">
          <w:rPr>
            <w:rStyle w:val="Hyperlink"/>
            <w:rFonts w:cs="Rubik"/>
            <w:color w:val="1C1C5E"/>
            <w:sz w:val="20"/>
          </w:rPr>
          <w:t>https://closeapp.co.il</w:t>
        </w:r>
        <w:r w:rsidR="00A71C3C" w:rsidRPr="000C1FD3">
          <w:rPr>
            <w:rStyle w:val="Hyperlink"/>
            <w:rFonts w:cs="Rubik"/>
            <w:color w:val="1C1C5E"/>
            <w:sz w:val="20"/>
            <w:rtl/>
          </w:rPr>
          <w:t>/</w:t>
        </w:r>
      </w:hyperlink>
      <w:r w:rsidR="00375764" w:rsidRPr="000C1FD3">
        <w:rPr>
          <w:rFonts w:hint="cs"/>
          <w:color w:val="1C1C5E"/>
          <w:sz w:val="20"/>
          <w:szCs w:val="20"/>
          <w:rtl/>
        </w:rPr>
        <w:t>)</w:t>
      </w:r>
    </w:p>
    <w:p w14:paraId="61A9875F" w14:textId="4CA96A76" w:rsidR="00705B57" w:rsidRPr="000C1FD3" w:rsidRDefault="00705B57" w:rsidP="00067169">
      <w:pPr>
        <w:pStyle w:val="ListParagraph"/>
        <w:numPr>
          <w:ilvl w:val="0"/>
          <w:numId w:val="4"/>
        </w:numPr>
        <w:rPr>
          <w:color w:val="1C1C5E"/>
          <w:sz w:val="20"/>
          <w:szCs w:val="20"/>
        </w:rPr>
      </w:pPr>
      <w:r w:rsidRPr="000C1FD3">
        <w:rPr>
          <w:rFonts w:hint="cs"/>
          <w:b/>
          <w:bCs/>
          <w:color w:val="1C1C5E"/>
          <w:sz w:val="20"/>
          <w:szCs w:val="20"/>
          <w:rtl/>
        </w:rPr>
        <w:t>פעילות ממוקדת להשקת</w:t>
      </w:r>
      <w:r w:rsidR="00580968" w:rsidRPr="000C1FD3">
        <w:rPr>
          <w:rFonts w:hint="cs"/>
          <w:b/>
          <w:bCs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b/>
          <w:bCs/>
          <w:color w:val="1C1C5E"/>
          <w:sz w:val="20"/>
          <w:szCs w:val="20"/>
          <w:rtl/>
        </w:rPr>
        <w:t>מאג</w:t>
      </w:r>
      <w:r w:rsidR="00D822B8" w:rsidRPr="000C1FD3">
        <w:rPr>
          <w:rFonts w:hint="cs"/>
          <w:b/>
          <w:bCs/>
          <w:color w:val="1C1C5E"/>
          <w:sz w:val="20"/>
          <w:szCs w:val="20"/>
          <w:rtl/>
        </w:rPr>
        <w:t>ר תובנות</w:t>
      </w:r>
      <w:r w:rsidR="00C07579">
        <w:rPr>
          <w:rFonts w:hint="cs"/>
          <w:b/>
          <w:bCs/>
          <w:color w:val="1C1C5E"/>
          <w:sz w:val="20"/>
          <w:szCs w:val="20"/>
          <w:rtl/>
        </w:rPr>
        <w:t xml:space="preserve"> </w:t>
      </w:r>
      <w:r w:rsidR="00D822B8" w:rsidRPr="000C1FD3">
        <w:rPr>
          <w:rFonts w:hint="cs"/>
          <w:color w:val="1C1C5E"/>
          <w:sz w:val="20"/>
          <w:szCs w:val="20"/>
          <w:rtl/>
        </w:rPr>
        <w:t>-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CB78FB" w:rsidRPr="000C1FD3">
        <w:rPr>
          <w:rFonts w:hint="cs"/>
          <w:color w:val="1C1C5E"/>
          <w:sz w:val="20"/>
          <w:szCs w:val="20"/>
          <w:rtl/>
        </w:rPr>
        <w:t>מיועד לארגונים/מאגרי תובנות הממוקדים בנושאי בטיחות</w:t>
      </w:r>
      <w:r w:rsidR="00D822B8" w:rsidRPr="000C1FD3">
        <w:rPr>
          <w:rFonts w:hint="cs"/>
          <w:color w:val="1C1C5E"/>
          <w:sz w:val="20"/>
          <w:szCs w:val="20"/>
          <w:rtl/>
        </w:rPr>
        <w:t xml:space="preserve">. </w:t>
      </w:r>
    </w:p>
    <w:p w14:paraId="1FB7A319" w14:textId="6C4CF7F9" w:rsidR="000C1FD3" w:rsidRPr="002044BA" w:rsidRDefault="004052DB" w:rsidP="002044BA">
      <w:pPr>
        <w:pStyle w:val="ListParagraph"/>
        <w:numPr>
          <w:ilvl w:val="0"/>
          <w:numId w:val="4"/>
        </w:numPr>
        <w:rPr>
          <w:color w:val="1C1C5E"/>
          <w:sz w:val="20"/>
          <w:szCs w:val="20"/>
          <w:rtl/>
        </w:rPr>
      </w:pPr>
      <w:r w:rsidRPr="000C1FD3">
        <w:rPr>
          <w:rFonts w:hint="cs"/>
          <w:b/>
          <w:bCs/>
          <w:color w:val="1C1C5E"/>
          <w:sz w:val="20"/>
          <w:szCs w:val="20"/>
          <w:rtl/>
        </w:rPr>
        <w:t>ניהול השינוי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color w:val="1C1C5E"/>
          <w:sz w:val="20"/>
          <w:szCs w:val="20"/>
          <w:rtl/>
        </w:rPr>
        <w:t xml:space="preserve">- </w:t>
      </w:r>
      <w:r w:rsidR="00CB78FB" w:rsidRPr="000C1FD3">
        <w:rPr>
          <w:rFonts w:hint="cs"/>
          <w:color w:val="1C1C5E"/>
          <w:sz w:val="20"/>
          <w:szCs w:val="20"/>
          <w:rtl/>
        </w:rPr>
        <w:t xml:space="preserve">שילוב </w:t>
      </w:r>
      <w:r w:rsidRPr="000C1FD3">
        <w:rPr>
          <w:rFonts w:hint="cs"/>
          <w:color w:val="1C1C5E"/>
          <w:sz w:val="20"/>
          <w:szCs w:val="20"/>
          <w:rtl/>
        </w:rPr>
        <w:t>משחוק בתהליכי שינוי בארגון</w:t>
      </w:r>
      <w:r w:rsidR="00173FB7" w:rsidRPr="000C1FD3">
        <w:rPr>
          <w:rFonts w:hint="cs"/>
          <w:color w:val="1C1C5E"/>
          <w:sz w:val="20"/>
          <w:szCs w:val="20"/>
          <w:rtl/>
        </w:rPr>
        <w:t xml:space="preserve">, </w:t>
      </w:r>
      <w:r w:rsidRPr="000C1FD3">
        <w:rPr>
          <w:rFonts w:hint="cs"/>
          <w:color w:val="1C1C5E"/>
          <w:sz w:val="20"/>
          <w:szCs w:val="20"/>
          <w:rtl/>
        </w:rPr>
        <w:t>על מנת לעבור את התהליך בדרך קלה</w:t>
      </w:r>
      <w:r w:rsidR="00023959" w:rsidRPr="000C1FD3">
        <w:rPr>
          <w:rFonts w:hint="cs"/>
          <w:color w:val="1C1C5E"/>
          <w:sz w:val="20"/>
          <w:szCs w:val="20"/>
          <w:rtl/>
        </w:rPr>
        <w:t>,</w:t>
      </w:r>
      <w:r w:rsidRPr="000C1FD3">
        <w:rPr>
          <w:rFonts w:hint="cs"/>
          <w:color w:val="1C1C5E"/>
          <w:sz w:val="20"/>
          <w:szCs w:val="20"/>
          <w:rtl/>
        </w:rPr>
        <w:t xml:space="preserve"> מהנה</w:t>
      </w:r>
      <w:r w:rsidR="00375764" w:rsidRPr="000C1FD3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color w:val="1C1C5E"/>
          <w:sz w:val="20"/>
          <w:szCs w:val="20"/>
          <w:rtl/>
        </w:rPr>
        <w:t>ונעימה יותר</w:t>
      </w:r>
      <w:r w:rsidR="00C07579">
        <w:rPr>
          <w:rFonts w:hint="cs"/>
          <w:color w:val="1C1C5E"/>
          <w:sz w:val="20"/>
          <w:szCs w:val="20"/>
          <w:rtl/>
        </w:rPr>
        <w:t>,</w:t>
      </w:r>
      <w:r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126039" w:rsidRPr="000C1FD3">
        <w:rPr>
          <w:rFonts w:hint="cs"/>
          <w:color w:val="1C1C5E"/>
          <w:sz w:val="20"/>
          <w:szCs w:val="20"/>
          <w:rtl/>
        </w:rPr>
        <w:t xml:space="preserve">וכך </w:t>
      </w:r>
      <w:r w:rsidRPr="000C1FD3">
        <w:rPr>
          <w:rFonts w:hint="cs"/>
          <w:color w:val="1C1C5E"/>
          <w:sz w:val="20"/>
          <w:szCs w:val="20"/>
          <w:rtl/>
        </w:rPr>
        <w:t>להפוך את השינוי מקושי</w:t>
      </w:r>
      <w:r w:rsidR="005025BB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color w:val="1C1C5E"/>
          <w:sz w:val="20"/>
          <w:szCs w:val="20"/>
          <w:rtl/>
        </w:rPr>
        <w:t>לאתגר מלהיב</w:t>
      </w:r>
      <w:r w:rsidR="00C07579">
        <w:rPr>
          <w:rFonts w:hint="cs"/>
          <w:color w:val="1C1C5E"/>
          <w:sz w:val="20"/>
          <w:szCs w:val="20"/>
          <w:rtl/>
        </w:rPr>
        <w:t>,</w:t>
      </w:r>
      <w:r w:rsidR="00CD67F4" w:rsidRPr="000C1FD3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rFonts w:hint="cs"/>
          <w:color w:val="1C1C5E"/>
          <w:sz w:val="20"/>
          <w:szCs w:val="20"/>
          <w:rtl/>
        </w:rPr>
        <w:t xml:space="preserve">ואפילו </w:t>
      </w:r>
      <w:r w:rsidR="00173FB7" w:rsidRPr="000C1FD3">
        <w:rPr>
          <w:rFonts w:hint="cs"/>
          <w:color w:val="1C1C5E"/>
          <w:sz w:val="20"/>
          <w:szCs w:val="20"/>
          <w:rtl/>
        </w:rPr>
        <w:t>ל</w:t>
      </w:r>
      <w:r w:rsidRPr="000C1FD3">
        <w:rPr>
          <w:rFonts w:hint="cs"/>
          <w:color w:val="1C1C5E"/>
          <w:sz w:val="20"/>
          <w:szCs w:val="20"/>
          <w:rtl/>
        </w:rPr>
        <w:t xml:space="preserve">הרפתקה מרגשת. </w:t>
      </w:r>
    </w:p>
    <w:p w14:paraId="6CD569EF" w14:textId="58809BA2" w:rsidR="00025827" w:rsidRPr="002044BA" w:rsidRDefault="002044BA" w:rsidP="00D668F2">
      <w:pPr>
        <w:ind w:left="720"/>
        <w:rPr>
          <w:b/>
          <w:bCs/>
          <w:color w:val="000000" w:themeColor="text1"/>
          <w:sz w:val="20"/>
          <w:szCs w:val="20"/>
          <w:rtl/>
        </w:rPr>
      </w:pPr>
      <w:r w:rsidRPr="002044BA">
        <w:rPr>
          <w:rFonts w:hint="cs"/>
          <w:b/>
          <w:bCs/>
          <w:color w:val="000000" w:themeColor="text1"/>
          <w:sz w:val="20"/>
          <w:szCs w:val="20"/>
          <w:rtl/>
        </w:rPr>
        <w:t>סט מודולרי לניהול השינוי</w:t>
      </w:r>
      <w:r w:rsidR="00BE048B" w:rsidRPr="002044BA">
        <w:rPr>
          <w:rFonts w:hint="cs"/>
          <w:b/>
          <w:bCs/>
          <w:color w:val="000000" w:themeColor="text1"/>
          <w:sz w:val="20"/>
          <w:szCs w:val="20"/>
          <w:rtl/>
        </w:rPr>
        <w:t>:</w:t>
      </w:r>
    </w:p>
    <w:p w14:paraId="14724634" w14:textId="4184016D" w:rsidR="00025827" w:rsidRPr="000C1FD3" w:rsidRDefault="00025827" w:rsidP="00067169">
      <w:pPr>
        <w:pStyle w:val="ListParagraph"/>
        <w:numPr>
          <w:ilvl w:val="0"/>
          <w:numId w:val="9"/>
        </w:numPr>
        <w:rPr>
          <w:color w:val="1C1C5E"/>
          <w:sz w:val="20"/>
          <w:szCs w:val="20"/>
        </w:rPr>
      </w:pPr>
      <w:r w:rsidRPr="000C1FD3">
        <w:rPr>
          <w:rFonts w:hint="cs"/>
          <w:color w:val="1C1C5E"/>
          <w:sz w:val="20"/>
          <w:szCs w:val="20"/>
          <w:rtl/>
        </w:rPr>
        <w:t xml:space="preserve">בניית פעילות משחקית </w:t>
      </w:r>
      <w:r w:rsidR="00D822B8" w:rsidRPr="000C1FD3">
        <w:rPr>
          <w:rFonts w:hint="cs"/>
          <w:color w:val="1C1C5E"/>
          <w:sz w:val="20"/>
          <w:szCs w:val="20"/>
          <w:rtl/>
        </w:rPr>
        <w:t xml:space="preserve">בסגנון </w:t>
      </w:r>
      <w:r w:rsidR="00023959" w:rsidRPr="000C1FD3">
        <w:rPr>
          <w:rFonts w:hint="cs"/>
          <w:color w:val="1C1C5E"/>
          <w:sz w:val="20"/>
          <w:szCs w:val="20"/>
          <w:rtl/>
        </w:rPr>
        <w:t>"</w:t>
      </w:r>
      <w:r w:rsidRPr="000C1FD3">
        <w:rPr>
          <w:rFonts w:hint="cs"/>
          <w:color w:val="1C1C5E"/>
          <w:sz w:val="20"/>
          <w:szCs w:val="20"/>
          <w:rtl/>
        </w:rPr>
        <w:t>מי הזיז את הגבינה שלי</w:t>
      </w:r>
      <w:r w:rsidR="00023959" w:rsidRPr="000C1FD3">
        <w:rPr>
          <w:rFonts w:hint="cs"/>
          <w:color w:val="1C1C5E"/>
          <w:sz w:val="20"/>
          <w:szCs w:val="20"/>
          <w:rtl/>
        </w:rPr>
        <w:t>"</w:t>
      </w:r>
      <w:r w:rsidRPr="000C1FD3">
        <w:rPr>
          <w:rFonts w:hint="cs"/>
          <w:color w:val="1C1C5E"/>
          <w:sz w:val="20"/>
          <w:szCs w:val="20"/>
          <w:rtl/>
        </w:rPr>
        <w:t xml:space="preserve"> </w:t>
      </w:r>
      <w:r w:rsidRPr="000C1FD3">
        <w:rPr>
          <w:color w:val="1C1C5E"/>
          <w:sz w:val="20"/>
          <w:szCs w:val="20"/>
          <w:rtl/>
        </w:rPr>
        <w:t>–</w:t>
      </w:r>
      <w:r w:rsidRPr="000C1FD3">
        <w:rPr>
          <w:rFonts w:hint="cs"/>
          <w:color w:val="1C1C5E"/>
          <w:sz w:val="20"/>
          <w:szCs w:val="20"/>
          <w:rtl/>
        </w:rPr>
        <w:t xml:space="preserve"> הכנת הארגון לקראת שינוי.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D822B8" w:rsidRPr="000C1FD3">
        <w:rPr>
          <w:rFonts w:hint="cs"/>
          <w:color w:val="1C1C5E"/>
          <w:sz w:val="20"/>
          <w:szCs w:val="20"/>
          <w:rtl/>
        </w:rPr>
        <w:t xml:space="preserve">פעילות אחידה </w:t>
      </w:r>
      <w:r w:rsidR="00375764" w:rsidRPr="000C1FD3">
        <w:rPr>
          <w:rFonts w:hint="cs"/>
          <w:color w:val="1C1C5E"/>
          <w:sz w:val="20"/>
          <w:szCs w:val="20"/>
          <w:rtl/>
        </w:rPr>
        <w:t>שיכולה להיות מוצעת ל</w:t>
      </w:r>
      <w:r w:rsidR="00D822B8" w:rsidRPr="000C1FD3">
        <w:rPr>
          <w:rFonts w:hint="cs"/>
          <w:color w:val="1C1C5E"/>
          <w:sz w:val="20"/>
          <w:szCs w:val="20"/>
          <w:rtl/>
        </w:rPr>
        <w:t>כל הארגונים</w:t>
      </w:r>
      <w:r w:rsidR="00375764" w:rsidRPr="000C1FD3">
        <w:rPr>
          <w:rFonts w:hint="cs"/>
          <w:color w:val="1C1C5E"/>
          <w:sz w:val="20"/>
          <w:szCs w:val="20"/>
          <w:rtl/>
        </w:rPr>
        <w:t xml:space="preserve"> ו</w:t>
      </w:r>
      <w:r w:rsidR="00D822B8" w:rsidRPr="000C1FD3">
        <w:rPr>
          <w:rFonts w:hint="cs"/>
          <w:color w:val="1C1C5E"/>
          <w:sz w:val="20"/>
          <w:szCs w:val="20"/>
          <w:rtl/>
        </w:rPr>
        <w:t>מתרחשת בארגון בדיוני</w:t>
      </w:r>
      <w:r w:rsidR="00023959" w:rsidRPr="000C1FD3">
        <w:rPr>
          <w:rFonts w:hint="cs"/>
          <w:color w:val="1C1C5E"/>
          <w:sz w:val="20"/>
          <w:szCs w:val="20"/>
          <w:rtl/>
        </w:rPr>
        <w:t>,</w:t>
      </w:r>
      <w:r w:rsidR="00580968" w:rsidRPr="000C1FD3">
        <w:rPr>
          <w:rFonts w:hint="cs"/>
          <w:color w:val="1C1C5E"/>
          <w:sz w:val="20"/>
          <w:szCs w:val="20"/>
          <w:rtl/>
        </w:rPr>
        <w:t xml:space="preserve"> </w:t>
      </w:r>
      <w:r w:rsidR="00023959" w:rsidRPr="000C1FD3">
        <w:rPr>
          <w:rFonts w:hint="cs"/>
          <w:color w:val="1C1C5E"/>
          <w:sz w:val="20"/>
          <w:szCs w:val="20"/>
          <w:rtl/>
        </w:rPr>
        <w:t xml:space="preserve">לדוגמה </w:t>
      </w:r>
      <w:r w:rsidR="00D822B8" w:rsidRPr="000C1FD3">
        <w:rPr>
          <w:rFonts w:hint="cs"/>
          <w:color w:val="1C1C5E"/>
          <w:sz w:val="20"/>
          <w:szCs w:val="20"/>
          <w:rtl/>
        </w:rPr>
        <w:t>ה</w:t>
      </w:r>
      <w:r w:rsidR="00CD67F4" w:rsidRPr="000C1FD3">
        <w:rPr>
          <w:rFonts w:hint="cs"/>
          <w:color w:val="1C1C5E"/>
          <w:sz w:val="20"/>
          <w:szCs w:val="20"/>
          <w:rtl/>
        </w:rPr>
        <w:t xml:space="preserve">חברה </w:t>
      </w:r>
      <w:r w:rsidR="00D822B8" w:rsidRPr="000C1FD3">
        <w:rPr>
          <w:rFonts w:hint="cs"/>
          <w:color w:val="1C1C5E"/>
          <w:sz w:val="20"/>
          <w:szCs w:val="20"/>
          <w:rtl/>
        </w:rPr>
        <w:t xml:space="preserve">להגשמת חלומות. </w:t>
      </w:r>
    </w:p>
    <w:p w14:paraId="2BFEA83E" w14:textId="7E8A05DB" w:rsidR="00705B57" w:rsidRPr="000C1FD3" w:rsidRDefault="00025827" w:rsidP="00067169">
      <w:pPr>
        <w:pStyle w:val="ListParagraph"/>
        <w:numPr>
          <w:ilvl w:val="0"/>
          <w:numId w:val="9"/>
        </w:numPr>
        <w:rPr>
          <w:color w:val="1C1C5E"/>
          <w:sz w:val="20"/>
          <w:szCs w:val="20"/>
        </w:rPr>
      </w:pPr>
      <w:r w:rsidRPr="000C1FD3">
        <w:rPr>
          <w:rFonts w:hint="cs"/>
          <w:color w:val="1C1C5E"/>
          <w:sz w:val="20"/>
          <w:szCs w:val="20"/>
          <w:rtl/>
        </w:rPr>
        <w:t>משחוק כ</w:t>
      </w:r>
      <w:r w:rsidR="00705B57" w:rsidRPr="000C1FD3">
        <w:rPr>
          <w:rFonts w:hint="cs"/>
          <w:color w:val="1C1C5E"/>
          <w:sz w:val="20"/>
          <w:szCs w:val="20"/>
          <w:rtl/>
        </w:rPr>
        <w:t>חלק מהטמעת מערכת</w:t>
      </w:r>
      <w:r w:rsidR="00023959" w:rsidRPr="000C1FD3">
        <w:rPr>
          <w:rFonts w:hint="cs"/>
          <w:color w:val="1C1C5E"/>
          <w:sz w:val="20"/>
          <w:szCs w:val="20"/>
          <w:rtl/>
        </w:rPr>
        <w:t xml:space="preserve"> חדשה</w:t>
      </w:r>
      <w:r w:rsidR="00705B57" w:rsidRPr="000C1FD3">
        <w:rPr>
          <w:rFonts w:hint="cs"/>
          <w:color w:val="1C1C5E"/>
          <w:sz w:val="20"/>
          <w:szCs w:val="20"/>
          <w:rtl/>
        </w:rPr>
        <w:t xml:space="preserve">. </w:t>
      </w:r>
    </w:p>
    <w:p w14:paraId="0DCAD5D0" w14:textId="38C63442" w:rsidR="00025827" w:rsidRPr="000C1FD3" w:rsidRDefault="002044BA" w:rsidP="00067169">
      <w:pPr>
        <w:pStyle w:val="ListParagraph"/>
        <w:numPr>
          <w:ilvl w:val="0"/>
          <w:numId w:val="9"/>
        </w:numPr>
        <w:rPr>
          <w:color w:val="1C1C5E"/>
          <w:sz w:val="20"/>
          <w:szCs w:val="20"/>
        </w:rPr>
      </w:pPr>
      <w:r>
        <w:rPr>
          <w:rFonts w:hint="cs"/>
          <w:color w:val="1C1C5E"/>
          <w:sz w:val="20"/>
          <w:szCs w:val="20"/>
          <w:rtl/>
        </w:rPr>
        <w:t xml:space="preserve">ניתן להרחיב ולהשלים עם </w:t>
      </w:r>
      <w:r w:rsidR="00023959" w:rsidRPr="000C1FD3">
        <w:rPr>
          <w:rFonts w:hint="cs"/>
          <w:color w:val="1C1C5E"/>
          <w:sz w:val="20"/>
          <w:szCs w:val="20"/>
          <w:rtl/>
        </w:rPr>
        <w:t xml:space="preserve">פעילות </w:t>
      </w:r>
      <w:r>
        <w:rPr>
          <w:rFonts w:hint="cs"/>
          <w:color w:val="1C1C5E"/>
          <w:sz w:val="20"/>
          <w:szCs w:val="20"/>
          <w:rtl/>
        </w:rPr>
        <w:t xml:space="preserve">סביב </w:t>
      </w:r>
      <w:r w:rsidR="00025827" w:rsidRPr="000C1FD3">
        <w:rPr>
          <w:rFonts w:hint="cs"/>
          <w:color w:val="1C1C5E"/>
          <w:sz w:val="20"/>
          <w:szCs w:val="20"/>
          <w:rtl/>
        </w:rPr>
        <w:t>הפקת לקחים ומאגר תובנות.</w:t>
      </w:r>
    </w:p>
    <w:p w14:paraId="31E122B8" w14:textId="5A6EF9AF" w:rsidR="000C1FD3" w:rsidRPr="008F39D4" w:rsidRDefault="00D822B8" w:rsidP="00067169">
      <w:pPr>
        <w:pStyle w:val="ListParagraph"/>
        <w:numPr>
          <w:ilvl w:val="0"/>
          <w:numId w:val="17"/>
        </w:numPr>
        <w:rPr>
          <w:color w:val="1C1C5E"/>
          <w:sz w:val="20"/>
          <w:szCs w:val="20"/>
        </w:rPr>
      </w:pPr>
      <w:r w:rsidRPr="008F39D4">
        <w:rPr>
          <w:rFonts w:hint="cs"/>
          <w:b/>
          <w:bCs/>
          <w:color w:val="1C1C5E"/>
          <w:sz w:val="20"/>
          <w:szCs w:val="20"/>
          <w:rtl/>
        </w:rPr>
        <w:t>ימים מיוחדים</w:t>
      </w:r>
      <w:r w:rsidR="008F39D4">
        <w:rPr>
          <w:b/>
          <w:bCs/>
          <w:color w:val="1C1C5E"/>
          <w:sz w:val="20"/>
          <w:szCs w:val="20"/>
        </w:rPr>
        <w:t xml:space="preserve"> </w:t>
      </w:r>
      <w:r w:rsidRPr="008F39D4">
        <w:rPr>
          <w:color w:val="1C1C5E"/>
          <w:sz w:val="20"/>
          <w:szCs w:val="20"/>
          <w:rtl/>
        </w:rPr>
        <w:t>–</w:t>
      </w:r>
      <w:r w:rsidRPr="008F39D4">
        <w:rPr>
          <w:rFonts w:hint="cs"/>
          <w:color w:val="1C1C5E"/>
          <w:sz w:val="20"/>
          <w:szCs w:val="20"/>
          <w:rtl/>
        </w:rPr>
        <w:t xml:space="preserve"> פעילויות משחקיות סביב </w:t>
      </w:r>
      <w:r w:rsidR="002044BA">
        <w:rPr>
          <w:rFonts w:hint="cs"/>
          <w:color w:val="1C1C5E"/>
          <w:sz w:val="20"/>
          <w:szCs w:val="20"/>
          <w:rtl/>
        </w:rPr>
        <w:t>ימים</w:t>
      </w:r>
      <w:r w:rsidRPr="008F39D4">
        <w:rPr>
          <w:rFonts w:hint="cs"/>
          <w:color w:val="1C1C5E"/>
          <w:sz w:val="20"/>
          <w:szCs w:val="20"/>
          <w:rtl/>
        </w:rPr>
        <w:t xml:space="preserve"> מיוחדים בארגון</w:t>
      </w:r>
      <w:r w:rsidR="00023959" w:rsidRPr="008F39D4">
        <w:rPr>
          <w:rFonts w:hint="cs"/>
          <w:color w:val="1C1C5E"/>
          <w:sz w:val="20"/>
          <w:szCs w:val="20"/>
          <w:rtl/>
        </w:rPr>
        <w:t>,</w:t>
      </w:r>
      <w:r w:rsidRPr="008F39D4">
        <w:rPr>
          <w:rFonts w:hint="cs"/>
          <w:color w:val="1C1C5E"/>
          <w:sz w:val="20"/>
          <w:szCs w:val="20"/>
          <w:rtl/>
        </w:rPr>
        <w:t xml:space="preserve"> </w:t>
      </w:r>
      <w:r w:rsidR="000B0D61" w:rsidRPr="008F39D4">
        <w:rPr>
          <w:rFonts w:hint="cs"/>
          <w:color w:val="1C1C5E"/>
          <w:sz w:val="20"/>
          <w:szCs w:val="20"/>
          <w:rtl/>
        </w:rPr>
        <w:t xml:space="preserve">כגון </w:t>
      </w:r>
      <w:r w:rsidRPr="008F39D4">
        <w:rPr>
          <w:rFonts w:hint="cs"/>
          <w:color w:val="1C1C5E"/>
          <w:sz w:val="20"/>
          <w:szCs w:val="20"/>
          <w:rtl/>
        </w:rPr>
        <w:t xml:space="preserve">ימי גיבוש וכנסים מקצועיים. </w:t>
      </w:r>
      <w:r w:rsidR="003D45C6" w:rsidRPr="008F39D4">
        <w:rPr>
          <w:rFonts w:hint="cs"/>
          <w:color w:val="1C1C5E"/>
          <w:sz w:val="20"/>
          <w:szCs w:val="20"/>
          <w:rtl/>
        </w:rPr>
        <w:t>ניתן ליצור תבניות משחק</w:t>
      </w:r>
      <w:r w:rsidR="002044BA">
        <w:rPr>
          <w:rFonts w:hint="cs"/>
          <w:color w:val="1C1C5E"/>
          <w:sz w:val="20"/>
          <w:szCs w:val="20"/>
          <w:rtl/>
        </w:rPr>
        <w:t>,</w:t>
      </w:r>
      <w:r w:rsidR="003D45C6" w:rsidRPr="008F39D4">
        <w:rPr>
          <w:rFonts w:hint="cs"/>
          <w:color w:val="1C1C5E"/>
          <w:sz w:val="20"/>
          <w:szCs w:val="20"/>
          <w:rtl/>
        </w:rPr>
        <w:t xml:space="preserve"> שמתאימות לסדנה או </w:t>
      </w:r>
      <w:r w:rsidR="00023959" w:rsidRPr="008F39D4">
        <w:rPr>
          <w:rFonts w:hint="cs"/>
          <w:color w:val="1C1C5E"/>
          <w:sz w:val="20"/>
          <w:szCs w:val="20"/>
          <w:rtl/>
        </w:rPr>
        <w:t>ל</w:t>
      </w:r>
      <w:r w:rsidR="003D45C6" w:rsidRPr="008F39D4">
        <w:rPr>
          <w:rFonts w:hint="cs"/>
          <w:color w:val="1C1C5E"/>
          <w:sz w:val="20"/>
          <w:szCs w:val="20"/>
          <w:rtl/>
        </w:rPr>
        <w:t>כנס מקצועי סביב נושא</w:t>
      </w:r>
      <w:r w:rsidR="00023959" w:rsidRPr="008F39D4">
        <w:rPr>
          <w:rFonts w:hint="cs"/>
          <w:color w:val="1C1C5E"/>
          <w:sz w:val="20"/>
          <w:szCs w:val="20"/>
          <w:rtl/>
        </w:rPr>
        <w:t>ים</w:t>
      </w:r>
      <w:r w:rsidR="003D45C6" w:rsidRPr="008F39D4">
        <w:rPr>
          <w:rFonts w:hint="cs"/>
          <w:color w:val="1C1C5E"/>
          <w:sz w:val="20"/>
          <w:szCs w:val="20"/>
          <w:rtl/>
        </w:rPr>
        <w:t xml:space="preserve"> </w:t>
      </w:r>
      <w:r w:rsidR="00023959" w:rsidRPr="008F39D4">
        <w:rPr>
          <w:rFonts w:hint="cs"/>
          <w:color w:val="1C1C5E"/>
          <w:sz w:val="20"/>
          <w:szCs w:val="20"/>
          <w:rtl/>
        </w:rPr>
        <w:t xml:space="preserve">כגון </w:t>
      </w:r>
      <w:r w:rsidR="003D45C6" w:rsidRPr="008F39D4">
        <w:rPr>
          <w:rFonts w:hint="cs"/>
          <w:color w:val="1C1C5E"/>
          <w:sz w:val="20"/>
          <w:szCs w:val="20"/>
          <w:rtl/>
        </w:rPr>
        <w:t>יצירתיות, חדשנות, חשיבה מחוץ לקופסה</w:t>
      </w:r>
      <w:r w:rsidR="002044BA">
        <w:rPr>
          <w:rFonts w:hint="cs"/>
          <w:color w:val="1C1C5E"/>
          <w:sz w:val="20"/>
          <w:szCs w:val="20"/>
          <w:rtl/>
        </w:rPr>
        <w:t xml:space="preserve">. ניתן לשלב סביב </w:t>
      </w:r>
      <w:r w:rsidR="003D45C6" w:rsidRPr="008F39D4">
        <w:rPr>
          <w:rFonts w:hint="cs"/>
          <w:color w:val="1C1C5E"/>
          <w:sz w:val="20"/>
          <w:szCs w:val="20"/>
          <w:rtl/>
        </w:rPr>
        <w:t>חגים ומועדים</w:t>
      </w:r>
      <w:r w:rsidR="00AC0047">
        <w:rPr>
          <w:rFonts w:hint="cs"/>
          <w:color w:val="1C1C5E"/>
          <w:sz w:val="20"/>
          <w:szCs w:val="20"/>
          <w:rtl/>
        </w:rPr>
        <w:t xml:space="preserve"> </w:t>
      </w:r>
      <w:r w:rsidR="003D45C6" w:rsidRPr="008F39D4">
        <w:rPr>
          <w:rFonts w:hint="cs"/>
          <w:color w:val="1C1C5E"/>
          <w:sz w:val="20"/>
          <w:szCs w:val="20"/>
          <w:rtl/>
        </w:rPr>
        <w:t>(</w:t>
      </w:r>
      <w:r w:rsidR="00023959" w:rsidRPr="008F39D4">
        <w:rPr>
          <w:rFonts w:hint="cs"/>
          <w:color w:val="1C1C5E"/>
          <w:sz w:val="20"/>
          <w:szCs w:val="20"/>
          <w:rtl/>
        </w:rPr>
        <w:t>לדוגמה,</w:t>
      </w:r>
      <w:r w:rsidR="002044BA">
        <w:rPr>
          <w:rFonts w:hint="cs"/>
          <w:color w:val="1C1C5E"/>
          <w:sz w:val="20"/>
          <w:szCs w:val="20"/>
          <w:rtl/>
        </w:rPr>
        <w:t xml:space="preserve"> </w:t>
      </w:r>
      <w:r w:rsidR="003D45C6" w:rsidRPr="008F39D4">
        <w:rPr>
          <w:rFonts w:hint="cs"/>
          <w:color w:val="1C1C5E"/>
          <w:sz w:val="20"/>
          <w:szCs w:val="20"/>
          <w:rtl/>
        </w:rPr>
        <w:t>פסח</w:t>
      </w:r>
      <w:r w:rsidR="00023959" w:rsidRPr="008F39D4">
        <w:rPr>
          <w:rFonts w:hint="cs"/>
          <w:color w:val="1C1C5E"/>
          <w:sz w:val="20"/>
          <w:szCs w:val="20"/>
          <w:rtl/>
        </w:rPr>
        <w:t>=</w:t>
      </w:r>
      <w:r w:rsidR="003D45C6" w:rsidRPr="008F39D4">
        <w:rPr>
          <w:rFonts w:hint="cs"/>
          <w:color w:val="1C1C5E"/>
          <w:sz w:val="20"/>
          <w:szCs w:val="20"/>
          <w:rtl/>
        </w:rPr>
        <w:t xml:space="preserve">חירות, </w:t>
      </w:r>
      <w:r w:rsidR="00023959" w:rsidRPr="008F39D4">
        <w:rPr>
          <w:rFonts w:hint="cs"/>
          <w:color w:val="1C1C5E"/>
          <w:sz w:val="20"/>
          <w:szCs w:val="20"/>
          <w:rtl/>
        </w:rPr>
        <w:t>יום ה</w:t>
      </w:r>
      <w:r w:rsidR="003D45C6" w:rsidRPr="008F39D4">
        <w:rPr>
          <w:rFonts w:hint="cs"/>
          <w:color w:val="1C1C5E"/>
          <w:sz w:val="20"/>
          <w:szCs w:val="20"/>
          <w:rtl/>
        </w:rPr>
        <w:t>עצמאות</w:t>
      </w:r>
      <w:r w:rsidR="00023959" w:rsidRPr="008F39D4">
        <w:rPr>
          <w:rFonts w:hint="cs"/>
          <w:color w:val="1C1C5E"/>
          <w:sz w:val="20"/>
          <w:szCs w:val="20"/>
          <w:rtl/>
        </w:rPr>
        <w:t>=</w:t>
      </w:r>
      <w:r w:rsidR="003D45C6" w:rsidRPr="008F39D4">
        <w:rPr>
          <w:rFonts w:hint="cs"/>
          <w:color w:val="1C1C5E"/>
          <w:sz w:val="20"/>
          <w:szCs w:val="20"/>
          <w:rtl/>
        </w:rPr>
        <w:t>עצמאות מחשבתית וחשיבה מחוץ לקופסה, ראש השנה</w:t>
      </w:r>
      <w:r w:rsidR="00023959" w:rsidRPr="008F39D4">
        <w:rPr>
          <w:rFonts w:hint="cs"/>
          <w:color w:val="1C1C5E"/>
          <w:sz w:val="20"/>
          <w:szCs w:val="20"/>
          <w:rtl/>
        </w:rPr>
        <w:t>=</w:t>
      </w:r>
      <w:r w:rsidR="003D45C6" w:rsidRPr="008F39D4">
        <w:rPr>
          <w:rFonts w:hint="cs"/>
          <w:color w:val="1C1C5E"/>
          <w:sz w:val="20"/>
          <w:szCs w:val="20"/>
          <w:rtl/>
        </w:rPr>
        <w:t>התחלה חדשה, שינוי</w:t>
      </w:r>
      <w:r w:rsidR="00AC0047">
        <w:rPr>
          <w:rFonts w:hint="cs"/>
          <w:color w:val="1C1C5E"/>
          <w:sz w:val="20"/>
          <w:szCs w:val="20"/>
          <w:rtl/>
        </w:rPr>
        <w:t>,</w:t>
      </w:r>
      <w:r w:rsidR="003D45C6" w:rsidRPr="008F39D4">
        <w:rPr>
          <w:rFonts w:hint="cs"/>
          <w:color w:val="1C1C5E"/>
          <w:sz w:val="20"/>
          <w:szCs w:val="20"/>
          <w:rtl/>
        </w:rPr>
        <w:t xml:space="preserve"> ועוד).</w:t>
      </w:r>
    </w:p>
    <w:p w14:paraId="64F7C08A" w14:textId="16EB3198" w:rsidR="00023959" w:rsidRPr="002044BA" w:rsidRDefault="00375764" w:rsidP="00D668F2">
      <w:pPr>
        <w:ind w:left="720"/>
        <w:rPr>
          <w:color w:val="1C1C5E"/>
          <w:sz w:val="20"/>
          <w:szCs w:val="20"/>
          <w:rtl/>
        </w:rPr>
      </w:pPr>
      <w:r w:rsidRPr="002044BA">
        <w:rPr>
          <w:rFonts w:hint="cs"/>
          <w:b/>
          <w:bCs/>
          <w:color w:val="1C1C5E"/>
          <w:sz w:val="20"/>
          <w:szCs w:val="20"/>
          <w:rtl/>
        </w:rPr>
        <w:t xml:space="preserve">דוגמה - </w:t>
      </w:r>
      <w:r w:rsidR="005C4E85" w:rsidRPr="002044BA">
        <w:rPr>
          <w:b/>
          <w:bCs/>
          <w:color w:val="1C1C5E"/>
          <w:sz w:val="20"/>
          <w:szCs w:val="20"/>
          <w:rtl/>
        </w:rPr>
        <w:t>משחק שמעודד חדשנות ו</w:t>
      </w:r>
      <w:r w:rsidRPr="002044BA">
        <w:rPr>
          <w:rFonts w:hint="cs"/>
          <w:b/>
          <w:bCs/>
          <w:color w:val="1C1C5E"/>
          <w:sz w:val="20"/>
          <w:szCs w:val="20"/>
          <w:rtl/>
        </w:rPr>
        <w:t xml:space="preserve">חשיבה </w:t>
      </w:r>
      <w:r w:rsidR="005C4E85" w:rsidRPr="002044BA">
        <w:rPr>
          <w:b/>
          <w:bCs/>
          <w:color w:val="1C1C5E"/>
          <w:sz w:val="20"/>
          <w:szCs w:val="20"/>
          <w:rtl/>
        </w:rPr>
        <w:t>מחוץ לקופסה</w:t>
      </w:r>
      <w:r w:rsidRPr="002044BA">
        <w:rPr>
          <w:rFonts w:hint="cs"/>
          <w:b/>
          <w:bCs/>
          <w:color w:val="1C1C5E"/>
          <w:sz w:val="20"/>
          <w:szCs w:val="20"/>
          <w:rtl/>
        </w:rPr>
        <w:t>/</w:t>
      </w:r>
      <w:r w:rsidR="005C4E85" w:rsidRPr="002044BA">
        <w:rPr>
          <w:rFonts w:hint="cs"/>
          <w:b/>
          <w:bCs/>
          <w:color w:val="1C1C5E"/>
          <w:sz w:val="20"/>
          <w:szCs w:val="20"/>
          <w:rtl/>
        </w:rPr>
        <w:t>מצוינות ושיתוף פעולה</w:t>
      </w:r>
      <w:r w:rsidR="00023959" w:rsidRPr="002044BA">
        <w:rPr>
          <w:rFonts w:hint="cs"/>
          <w:b/>
          <w:bCs/>
          <w:color w:val="1C1C5E"/>
          <w:sz w:val="20"/>
          <w:szCs w:val="20"/>
          <w:rtl/>
        </w:rPr>
        <w:t xml:space="preserve"> -</w:t>
      </w:r>
      <w:r w:rsidR="008F39D4" w:rsidRPr="002044BA">
        <w:rPr>
          <w:b/>
          <w:bCs/>
          <w:color w:val="1C1C5E"/>
          <w:sz w:val="20"/>
          <w:szCs w:val="20"/>
        </w:rPr>
        <w:t xml:space="preserve"> </w:t>
      </w:r>
      <w:r w:rsidRPr="002044BA">
        <w:rPr>
          <w:rFonts w:hint="cs"/>
          <w:color w:val="1C1C5E"/>
          <w:sz w:val="20"/>
          <w:szCs w:val="20"/>
          <w:rtl/>
        </w:rPr>
        <w:t xml:space="preserve">המשחק מתרחש </w:t>
      </w:r>
      <w:r w:rsidR="002044BA">
        <w:rPr>
          <w:rFonts w:hint="cs"/>
          <w:color w:val="1C1C5E"/>
          <w:sz w:val="20"/>
          <w:szCs w:val="20"/>
          <w:rtl/>
        </w:rPr>
        <w:t>במסך אחד</w:t>
      </w:r>
      <w:r w:rsidR="00AC0047">
        <w:rPr>
          <w:rFonts w:hint="cs"/>
          <w:color w:val="1C1C5E"/>
          <w:sz w:val="20"/>
          <w:szCs w:val="20"/>
          <w:rtl/>
        </w:rPr>
        <w:t>,</w:t>
      </w:r>
      <w:r w:rsidR="002044BA">
        <w:rPr>
          <w:rFonts w:hint="cs"/>
          <w:color w:val="1C1C5E"/>
          <w:sz w:val="20"/>
          <w:szCs w:val="20"/>
          <w:rtl/>
        </w:rPr>
        <w:t xml:space="preserve"> ו</w:t>
      </w:r>
      <w:r w:rsidRPr="002044BA">
        <w:rPr>
          <w:rFonts w:hint="cs"/>
          <w:color w:val="1C1C5E"/>
          <w:sz w:val="20"/>
          <w:szCs w:val="20"/>
          <w:rtl/>
        </w:rPr>
        <w:t xml:space="preserve">השחקנים </w:t>
      </w:r>
      <w:r w:rsidR="002044BA">
        <w:rPr>
          <w:rFonts w:hint="cs"/>
          <w:color w:val="1C1C5E"/>
          <w:sz w:val="20"/>
          <w:szCs w:val="20"/>
          <w:rtl/>
        </w:rPr>
        <w:t xml:space="preserve">מתחלקים </w:t>
      </w:r>
      <w:r w:rsidR="00023959" w:rsidRPr="002044BA">
        <w:rPr>
          <w:rFonts w:hint="cs"/>
          <w:color w:val="1C1C5E"/>
          <w:sz w:val="20"/>
          <w:szCs w:val="20"/>
          <w:rtl/>
        </w:rPr>
        <w:t xml:space="preserve">לקבוצות. כל קבוצה רואה </w:t>
      </w:r>
      <w:r w:rsidR="002044BA">
        <w:rPr>
          <w:rFonts w:hint="cs"/>
          <w:color w:val="1C1C5E"/>
          <w:sz w:val="20"/>
          <w:szCs w:val="20"/>
          <w:rtl/>
        </w:rPr>
        <w:t>חלק</w:t>
      </w:r>
      <w:r w:rsidR="00023959" w:rsidRPr="002044BA">
        <w:rPr>
          <w:rFonts w:hint="cs"/>
          <w:color w:val="1C1C5E"/>
          <w:sz w:val="20"/>
          <w:szCs w:val="20"/>
          <w:rtl/>
        </w:rPr>
        <w:t xml:space="preserve"> אחר במסך</w:t>
      </w:r>
      <w:r w:rsidRPr="002044BA">
        <w:rPr>
          <w:color w:val="1C1C5E"/>
          <w:sz w:val="20"/>
          <w:szCs w:val="20"/>
          <w:rtl/>
        </w:rPr>
        <w:t>–</w:t>
      </w:r>
      <w:r w:rsidRPr="002044BA">
        <w:rPr>
          <w:rFonts w:hint="cs"/>
          <w:color w:val="1C1C5E"/>
          <w:sz w:val="20"/>
          <w:szCs w:val="20"/>
          <w:rtl/>
        </w:rPr>
        <w:t xml:space="preserve"> </w:t>
      </w:r>
      <w:r w:rsidR="00060125">
        <w:rPr>
          <w:rFonts w:hint="cs"/>
          <w:color w:val="1C1C5E"/>
          <w:sz w:val="20"/>
          <w:szCs w:val="20"/>
          <w:rtl/>
        </w:rPr>
        <w:t>לדוגמה</w:t>
      </w:r>
      <w:r w:rsidR="00AC0047">
        <w:rPr>
          <w:rFonts w:hint="cs"/>
          <w:color w:val="1C1C5E"/>
          <w:sz w:val="20"/>
          <w:szCs w:val="20"/>
          <w:rtl/>
        </w:rPr>
        <w:t>,</w:t>
      </w:r>
      <w:r w:rsidRPr="002044BA">
        <w:rPr>
          <w:rFonts w:hint="cs"/>
          <w:color w:val="1C1C5E"/>
          <w:sz w:val="20"/>
          <w:szCs w:val="20"/>
          <w:rtl/>
        </w:rPr>
        <w:t xml:space="preserve"> חידה </w:t>
      </w:r>
      <w:r w:rsidR="00C874EF" w:rsidRPr="002044BA">
        <w:rPr>
          <w:rFonts w:hint="cs"/>
          <w:color w:val="1C1C5E"/>
          <w:sz w:val="20"/>
          <w:szCs w:val="20"/>
          <w:rtl/>
        </w:rPr>
        <w:t>ספציפית</w:t>
      </w:r>
      <w:r w:rsidRPr="002044BA">
        <w:rPr>
          <w:rFonts w:hint="cs"/>
          <w:color w:val="1C1C5E"/>
          <w:sz w:val="20"/>
          <w:szCs w:val="20"/>
          <w:rtl/>
        </w:rPr>
        <w:t xml:space="preserve">, או חלק מתמונה גדולה. עכשיו </w:t>
      </w:r>
      <w:r w:rsidR="002044BA">
        <w:rPr>
          <w:rFonts w:hint="cs"/>
          <w:color w:val="1C1C5E"/>
          <w:sz w:val="20"/>
          <w:szCs w:val="20"/>
          <w:rtl/>
        </w:rPr>
        <w:t>שחקני כל הקבוצות</w:t>
      </w:r>
      <w:r w:rsidRPr="002044BA">
        <w:rPr>
          <w:rFonts w:hint="cs"/>
          <w:color w:val="1C1C5E"/>
          <w:sz w:val="20"/>
          <w:szCs w:val="20"/>
          <w:rtl/>
        </w:rPr>
        <w:t xml:space="preserve"> צריכים לפתור חידה נוספת</w:t>
      </w:r>
      <w:r w:rsidR="002044BA">
        <w:rPr>
          <w:rFonts w:hint="cs"/>
          <w:color w:val="1C1C5E"/>
          <w:sz w:val="20"/>
          <w:szCs w:val="20"/>
          <w:rtl/>
        </w:rPr>
        <w:t>/</w:t>
      </w:r>
      <w:r w:rsidR="00023959" w:rsidRPr="002044BA">
        <w:rPr>
          <w:rFonts w:hint="cs"/>
          <w:color w:val="1C1C5E"/>
          <w:sz w:val="20"/>
          <w:szCs w:val="20"/>
          <w:rtl/>
        </w:rPr>
        <w:t>משימה אחרת</w:t>
      </w:r>
      <w:r w:rsidR="002044BA">
        <w:rPr>
          <w:rFonts w:hint="cs"/>
          <w:color w:val="1C1C5E"/>
          <w:sz w:val="20"/>
          <w:szCs w:val="20"/>
          <w:rtl/>
        </w:rPr>
        <w:t xml:space="preserve"> יחד. </w:t>
      </w:r>
      <w:r w:rsidRPr="002044BA">
        <w:rPr>
          <w:rFonts w:hint="cs"/>
          <w:color w:val="1C1C5E"/>
          <w:sz w:val="20"/>
          <w:szCs w:val="20"/>
          <w:rtl/>
        </w:rPr>
        <w:t>ההצלחה בפתרון החידה הגדולה או במשימה מתאפשרת</w:t>
      </w:r>
      <w:r w:rsidR="008242E1">
        <w:rPr>
          <w:rFonts w:hint="cs"/>
          <w:color w:val="1C1C5E"/>
          <w:sz w:val="20"/>
          <w:szCs w:val="20"/>
          <w:rtl/>
        </w:rPr>
        <w:t xml:space="preserve"> </w:t>
      </w:r>
      <w:r w:rsidRPr="002044BA">
        <w:rPr>
          <w:rFonts w:hint="cs"/>
          <w:color w:val="1C1C5E"/>
          <w:sz w:val="20"/>
          <w:szCs w:val="20"/>
          <w:rtl/>
        </w:rPr>
        <w:t>רק אם הקבוצות השונות משתפות פעולה</w:t>
      </w:r>
      <w:r w:rsidR="002044BA">
        <w:rPr>
          <w:rFonts w:hint="cs"/>
          <w:color w:val="1C1C5E"/>
          <w:sz w:val="20"/>
          <w:szCs w:val="20"/>
          <w:rtl/>
        </w:rPr>
        <w:t>, מכיוון של</w:t>
      </w:r>
      <w:r w:rsidR="00C874EF" w:rsidRPr="002044BA">
        <w:rPr>
          <w:rFonts w:hint="cs"/>
          <w:color w:val="1C1C5E"/>
          <w:sz w:val="20"/>
          <w:szCs w:val="20"/>
          <w:rtl/>
        </w:rPr>
        <w:t>פתרון</w:t>
      </w:r>
      <w:r w:rsidRPr="002044BA">
        <w:rPr>
          <w:rFonts w:hint="cs"/>
          <w:color w:val="1C1C5E"/>
          <w:sz w:val="20"/>
          <w:szCs w:val="20"/>
          <w:rtl/>
        </w:rPr>
        <w:t xml:space="preserve"> </w:t>
      </w:r>
      <w:r w:rsidR="002044BA">
        <w:rPr>
          <w:rFonts w:hint="cs"/>
          <w:color w:val="1C1C5E"/>
          <w:sz w:val="20"/>
          <w:szCs w:val="20"/>
          <w:rtl/>
        </w:rPr>
        <w:t>ניתן להגיע בצירוף התשובות</w:t>
      </w:r>
      <w:r w:rsidRPr="002044BA">
        <w:rPr>
          <w:rFonts w:hint="cs"/>
          <w:color w:val="1C1C5E"/>
          <w:sz w:val="20"/>
          <w:szCs w:val="20"/>
          <w:rtl/>
        </w:rPr>
        <w:t xml:space="preserve"> לחידות שכל קבוצה פתרה בנפרד. </w:t>
      </w:r>
    </w:p>
    <w:p w14:paraId="21A135B7" w14:textId="2194188A" w:rsidR="005C4E85" w:rsidRPr="008F39D4" w:rsidRDefault="008F39D4" w:rsidP="00C874EF">
      <w:pPr>
        <w:pStyle w:val="ListParagraph"/>
        <w:rPr>
          <w:sz w:val="20"/>
          <w:szCs w:val="20"/>
          <w:rtl/>
        </w:rPr>
      </w:pPr>
      <w:r>
        <w:rPr>
          <w:noProof/>
          <w:sz w:val="20"/>
          <w:szCs w:val="20"/>
          <w:rtl/>
          <w:lang w:val="he-IL"/>
        </w:rPr>
        <w:lastRenderedPageBreak/>
        <mc:AlternateContent>
          <mc:Choice Requires="wps">
            <w:drawing>
              <wp:anchor distT="0" distB="0" distL="114300" distR="114300" simplePos="0" relativeHeight="251656190" behindDoc="1" locked="0" layoutInCell="1" allowOverlap="1" wp14:anchorId="63E9239D" wp14:editId="5D5CF5B9">
                <wp:simplePos x="0" y="0"/>
                <wp:positionH relativeFrom="page">
                  <wp:align>left</wp:align>
                </wp:positionH>
                <wp:positionV relativeFrom="paragraph">
                  <wp:posOffset>128905</wp:posOffset>
                </wp:positionV>
                <wp:extent cx="7561580" cy="1430655"/>
                <wp:effectExtent l="0" t="0" r="127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1580" cy="1430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5F8B77" id="Rectangle 16" o:spid="_x0000_s1026" style="position:absolute;margin-left:0;margin-top:10.15pt;width:595.4pt;height:112.65pt;z-index:-251660290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" fillcolor="#f2f2f2 [3052]" stroked="f" strokeweight="2pt">
                <w10:wrap anchorx="page"/>
              </v:rect>
            </w:pict>
          </mc:Fallback>
        </mc:AlternateContent>
      </w:r>
    </w:p>
    <w:p w14:paraId="66DE3762" w14:textId="624CF980" w:rsidR="00E7063C" w:rsidRPr="008F39D4" w:rsidRDefault="00E7063C" w:rsidP="004052DB">
      <w:pPr>
        <w:rPr>
          <w:b/>
          <w:bCs/>
          <w:color w:val="C6306D"/>
          <w:rtl/>
        </w:rPr>
      </w:pPr>
      <w:r w:rsidRPr="008F39D4">
        <w:rPr>
          <w:rFonts w:hint="cs"/>
          <w:b/>
          <w:bCs/>
          <w:color w:val="C6306D"/>
          <w:rtl/>
        </w:rPr>
        <w:t>דגשים</w:t>
      </w:r>
      <w:r w:rsidR="003D45C6" w:rsidRPr="008F39D4">
        <w:rPr>
          <w:rFonts w:hint="cs"/>
          <w:b/>
          <w:bCs/>
          <w:color w:val="C6306D"/>
          <w:rtl/>
        </w:rPr>
        <w:t xml:space="preserve"> לכל הפעילויות</w:t>
      </w:r>
      <w:r w:rsidRPr="008F39D4">
        <w:rPr>
          <w:rFonts w:hint="cs"/>
          <w:b/>
          <w:bCs/>
          <w:color w:val="C6306D"/>
          <w:rtl/>
        </w:rPr>
        <w:t xml:space="preserve">: </w:t>
      </w:r>
    </w:p>
    <w:p w14:paraId="3406B24C" w14:textId="6DF452B4" w:rsidR="00E7063C" w:rsidRPr="008F39D4" w:rsidRDefault="000B0D61" w:rsidP="00067169">
      <w:pPr>
        <w:pStyle w:val="ListParagraph"/>
        <w:numPr>
          <w:ilvl w:val="0"/>
          <w:numId w:val="10"/>
        </w:numPr>
        <w:jc w:val="left"/>
        <w:rPr>
          <w:b/>
          <w:bCs/>
          <w:color w:val="1C1C5E"/>
          <w:sz w:val="20"/>
          <w:szCs w:val="20"/>
          <w:rtl/>
        </w:rPr>
      </w:pPr>
      <w:r w:rsidRPr="008F39D4">
        <w:rPr>
          <w:rFonts w:hint="cs"/>
          <w:b/>
          <w:bCs/>
          <w:color w:val="1C1C5E"/>
          <w:sz w:val="20"/>
          <w:szCs w:val="20"/>
          <w:rtl/>
        </w:rPr>
        <w:t xml:space="preserve">על </w:t>
      </w:r>
      <w:r w:rsidR="00E7063C" w:rsidRPr="008F39D4">
        <w:rPr>
          <w:rFonts w:hint="cs"/>
          <w:b/>
          <w:bCs/>
          <w:color w:val="1C1C5E"/>
          <w:sz w:val="20"/>
          <w:szCs w:val="20"/>
          <w:rtl/>
        </w:rPr>
        <w:t>הפעילות להיות מותאמת לאופי הארגון מבחינה טכנולוגית ו</w:t>
      </w:r>
      <w:r w:rsidRPr="008F39D4">
        <w:rPr>
          <w:rFonts w:hint="cs"/>
          <w:b/>
          <w:bCs/>
          <w:color w:val="1C1C5E"/>
          <w:sz w:val="20"/>
          <w:szCs w:val="20"/>
          <w:rtl/>
        </w:rPr>
        <w:t xml:space="preserve">רמת </w:t>
      </w:r>
      <w:r w:rsidR="00AC0047">
        <w:rPr>
          <w:rFonts w:hint="cs"/>
          <w:b/>
          <w:bCs/>
          <w:color w:val="1C1C5E"/>
          <w:sz w:val="20"/>
          <w:szCs w:val="20"/>
          <w:rtl/>
        </w:rPr>
        <w:t>אבטחת המידע</w:t>
      </w:r>
      <w:r w:rsidR="00AC0047">
        <w:rPr>
          <w:b/>
          <w:bCs/>
          <w:color w:val="1C1C5E"/>
          <w:sz w:val="20"/>
          <w:szCs w:val="20"/>
        </w:rPr>
        <w:t xml:space="preserve"> </w:t>
      </w:r>
      <w:r w:rsidR="008F39D4">
        <w:rPr>
          <w:b/>
          <w:bCs/>
          <w:color w:val="1C1C5E"/>
          <w:sz w:val="20"/>
          <w:szCs w:val="20"/>
        </w:rPr>
        <w:br/>
      </w:r>
      <w:r w:rsidRPr="008F39D4">
        <w:rPr>
          <w:rFonts w:hint="cs"/>
          <w:b/>
          <w:bCs/>
          <w:color w:val="1C1C5E"/>
          <w:sz w:val="20"/>
          <w:szCs w:val="20"/>
          <w:rtl/>
        </w:rPr>
        <w:t xml:space="preserve">(יש </w:t>
      </w:r>
      <w:r w:rsidR="00C90C1B" w:rsidRPr="008F39D4">
        <w:rPr>
          <w:rFonts w:hint="cs"/>
          <w:b/>
          <w:bCs/>
          <w:color w:val="1C1C5E"/>
          <w:sz w:val="20"/>
          <w:szCs w:val="20"/>
          <w:rtl/>
        </w:rPr>
        <w:t xml:space="preserve">לוודא שיש </w:t>
      </w:r>
      <w:r w:rsidR="00E7063C" w:rsidRPr="008F39D4">
        <w:rPr>
          <w:rFonts w:hint="cs"/>
          <w:b/>
          <w:bCs/>
          <w:color w:val="1C1C5E"/>
          <w:sz w:val="20"/>
          <w:szCs w:val="20"/>
          <w:rtl/>
        </w:rPr>
        <w:t>נכונות</w:t>
      </w:r>
      <w:r w:rsidR="00375764" w:rsidRPr="008F39D4">
        <w:rPr>
          <w:rFonts w:hint="cs"/>
          <w:b/>
          <w:bCs/>
          <w:color w:val="1C1C5E"/>
          <w:sz w:val="20"/>
          <w:szCs w:val="20"/>
          <w:rtl/>
        </w:rPr>
        <w:t xml:space="preserve"> </w:t>
      </w:r>
      <w:r w:rsidR="00E7063C" w:rsidRPr="008F39D4">
        <w:rPr>
          <w:rFonts w:hint="cs"/>
          <w:b/>
          <w:bCs/>
          <w:color w:val="1C1C5E"/>
          <w:sz w:val="20"/>
          <w:szCs w:val="20"/>
          <w:rtl/>
        </w:rPr>
        <w:t>של הארגון לשמור תכנים בענן</w:t>
      </w:r>
      <w:r w:rsidRPr="008F39D4">
        <w:rPr>
          <w:rFonts w:hint="cs"/>
          <w:b/>
          <w:bCs/>
          <w:color w:val="1C1C5E"/>
          <w:sz w:val="20"/>
          <w:szCs w:val="20"/>
          <w:rtl/>
        </w:rPr>
        <w:t>)</w:t>
      </w:r>
      <w:r w:rsidR="00E7063C" w:rsidRPr="008F39D4">
        <w:rPr>
          <w:rFonts w:hint="cs"/>
          <w:b/>
          <w:bCs/>
          <w:color w:val="1C1C5E"/>
          <w:sz w:val="20"/>
          <w:szCs w:val="20"/>
          <w:rtl/>
        </w:rPr>
        <w:t xml:space="preserve">. </w:t>
      </w:r>
    </w:p>
    <w:p w14:paraId="021B2E97" w14:textId="36529A46" w:rsidR="00E7063C" w:rsidRPr="008F39D4" w:rsidRDefault="00E7063C" w:rsidP="00067169">
      <w:pPr>
        <w:pStyle w:val="ListParagraph"/>
        <w:numPr>
          <w:ilvl w:val="0"/>
          <w:numId w:val="10"/>
        </w:numPr>
        <w:jc w:val="left"/>
        <w:rPr>
          <w:b/>
          <w:bCs/>
          <w:color w:val="1C1C5E"/>
          <w:sz w:val="20"/>
          <w:szCs w:val="20"/>
          <w:rtl/>
        </w:rPr>
      </w:pPr>
      <w:r w:rsidRPr="008F39D4">
        <w:rPr>
          <w:rFonts w:hint="cs"/>
          <w:b/>
          <w:bCs/>
          <w:color w:val="1C1C5E"/>
          <w:sz w:val="20"/>
          <w:szCs w:val="20"/>
          <w:rtl/>
        </w:rPr>
        <w:t xml:space="preserve">התוכן המשחקי </w:t>
      </w:r>
      <w:r w:rsidR="00C90C1B" w:rsidRPr="008F39D4">
        <w:rPr>
          <w:rFonts w:hint="cs"/>
          <w:b/>
          <w:bCs/>
          <w:color w:val="1C1C5E"/>
          <w:sz w:val="20"/>
          <w:szCs w:val="20"/>
          <w:rtl/>
        </w:rPr>
        <w:t xml:space="preserve">שייך </w:t>
      </w:r>
      <w:r w:rsidRPr="008F39D4">
        <w:rPr>
          <w:rFonts w:hint="cs"/>
          <w:b/>
          <w:bCs/>
          <w:color w:val="1C1C5E"/>
          <w:sz w:val="20"/>
          <w:szCs w:val="20"/>
          <w:rtl/>
        </w:rPr>
        <w:t>לרום</w:t>
      </w:r>
      <w:r w:rsidR="000B0D61" w:rsidRPr="008F39D4">
        <w:rPr>
          <w:rFonts w:hint="cs"/>
          <w:b/>
          <w:bCs/>
          <w:color w:val="1C1C5E"/>
          <w:sz w:val="20"/>
          <w:szCs w:val="20"/>
          <w:rtl/>
        </w:rPr>
        <w:t xml:space="preserve">. הלקוח </w:t>
      </w:r>
      <w:r w:rsidR="00A04EAF" w:rsidRPr="008F39D4">
        <w:rPr>
          <w:rFonts w:hint="cs"/>
          <w:b/>
          <w:bCs/>
          <w:color w:val="1C1C5E"/>
          <w:sz w:val="20"/>
          <w:szCs w:val="20"/>
          <w:rtl/>
        </w:rPr>
        <w:t xml:space="preserve">מיישם את כלי המשחוק על </w:t>
      </w:r>
      <w:r w:rsidRPr="008F39D4">
        <w:rPr>
          <w:rFonts w:hint="cs"/>
          <w:b/>
          <w:bCs/>
          <w:color w:val="1C1C5E"/>
          <w:sz w:val="20"/>
          <w:szCs w:val="20"/>
          <w:rtl/>
        </w:rPr>
        <w:t>התוכן שלו שנשאר ברשותו</w:t>
      </w:r>
      <w:r w:rsidR="00264E32">
        <w:rPr>
          <w:rFonts w:hint="cs"/>
          <w:b/>
          <w:bCs/>
          <w:color w:val="1C1C5E"/>
          <w:sz w:val="20"/>
          <w:szCs w:val="20"/>
          <w:rtl/>
        </w:rPr>
        <w:t xml:space="preserve"> </w:t>
      </w:r>
      <w:r w:rsidR="008F39D4">
        <w:rPr>
          <w:b/>
          <w:bCs/>
          <w:color w:val="1C1C5E"/>
          <w:sz w:val="20"/>
          <w:szCs w:val="20"/>
        </w:rPr>
        <w:br/>
      </w:r>
      <w:r w:rsidRPr="008F39D4">
        <w:rPr>
          <w:rFonts w:hint="cs"/>
          <w:b/>
          <w:bCs/>
          <w:color w:val="1C1C5E"/>
          <w:sz w:val="20"/>
          <w:szCs w:val="20"/>
          <w:rtl/>
        </w:rPr>
        <w:t>ו</w:t>
      </w:r>
      <w:r w:rsidR="00264E32">
        <w:rPr>
          <w:rFonts w:hint="cs"/>
          <w:b/>
          <w:bCs/>
          <w:color w:val="1C1C5E"/>
          <w:sz w:val="20"/>
          <w:szCs w:val="20"/>
          <w:rtl/>
        </w:rPr>
        <w:t xml:space="preserve">אינו </w:t>
      </w:r>
      <w:r w:rsidRPr="008F39D4">
        <w:rPr>
          <w:rFonts w:hint="cs"/>
          <w:b/>
          <w:bCs/>
          <w:color w:val="1C1C5E"/>
          <w:sz w:val="20"/>
          <w:szCs w:val="20"/>
          <w:rtl/>
        </w:rPr>
        <w:t>קשור לחומרים של</w:t>
      </w:r>
      <w:r w:rsidR="00A04EAF" w:rsidRPr="008F39D4">
        <w:rPr>
          <w:rFonts w:hint="cs"/>
          <w:b/>
          <w:bCs/>
          <w:color w:val="1C1C5E"/>
          <w:sz w:val="20"/>
          <w:szCs w:val="20"/>
          <w:rtl/>
        </w:rPr>
        <w:t xml:space="preserve"> רום</w:t>
      </w:r>
      <w:r w:rsidRPr="008F39D4">
        <w:rPr>
          <w:rFonts w:hint="cs"/>
          <w:b/>
          <w:bCs/>
          <w:color w:val="1C1C5E"/>
          <w:sz w:val="20"/>
          <w:szCs w:val="20"/>
          <w:rtl/>
        </w:rPr>
        <w:t xml:space="preserve">. </w:t>
      </w:r>
    </w:p>
    <w:p w14:paraId="2311982C" w14:textId="77777777" w:rsidR="008F39D4" w:rsidRDefault="008F39D4" w:rsidP="004052DB"/>
    <w:p w14:paraId="5B090A56" w14:textId="35DE0FD1" w:rsidR="004052DB" w:rsidRDefault="008F39D4" w:rsidP="004052DB">
      <w:pPr>
        <w:rPr>
          <w:rtl/>
        </w:rPr>
      </w:pPr>
      <w:r>
        <w:rPr>
          <w:b/>
          <w:bCs/>
          <w:noProof/>
          <w:sz w:val="28"/>
          <w:szCs w:val="28"/>
          <w:rtl/>
          <w:lang w:val="he-I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54CC30B" wp14:editId="1DD10D89">
                <wp:simplePos x="0" y="0"/>
                <wp:positionH relativeFrom="margin">
                  <wp:posOffset>4203700</wp:posOffset>
                </wp:positionH>
                <wp:positionV relativeFrom="paragraph">
                  <wp:posOffset>213664</wp:posOffset>
                </wp:positionV>
                <wp:extent cx="1486535" cy="301625"/>
                <wp:effectExtent l="0" t="0" r="0" b="317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535" cy="30162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C2396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C53F35" id="Rectangle: Rounded Corners 17" o:spid="_x0000_s1026" style="position:absolute;margin-left:331pt;margin-top:16.8pt;width:117.05pt;height:23.75pt;z-index:-2516439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" fillcolor="#c2396c" stroked="f" strokeweight="2pt">
                <w10:wrap anchorx="margin"/>
              </v:roundrect>
            </w:pict>
          </mc:Fallback>
        </mc:AlternateContent>
      </w:r>
    </w:p>
    <w:p w14:paraId="638AA7EF" w14:textId="41718A13" w:rsidR="004052DB" w:rsidRPr="008F39D4" w:rsidRDefault="004052DB" w:rsidP="004052DB">
      <w:pPr>
        <w:rPr>
          <w:b/>
          <w:bCs/>
          <w:color w:val="FFFFFF" w:themeColor="background1"/>
          <w:sz w:val="28"/>
          <w:szCs w:val="28"/>
          <w:rtl/>
        </w:rPr>
      </w:pPr>
      <w:r w:rsidRPr="008F39D4">
        <w:rPr>
          <w:rFonts w:hint="cs"/>
          <w:b/>
          <w:bCs/>
          <w:color w:val="FFFFFF" w:themeColor="background1"/>
          <w:sz w:val="28"/>
          <w:szCs w:val="28"/>
          <w:rtl/>
        </w:rPr>
        <w:t>איך משחוק?</w:t>
      </w:r>
    </w:p>
    <w:p w14:paraId="769E6BFA" w14:textId="77777777" w:rsidR="009B4478" w:rsidRDefault="009B4478" w:rsidP="004052DB">
      <w:pPr>
        <w:rPr>
          <w:b/>
          <w:bCs/>
          <w:rtl/>
        </w:rPr>
      </w:pPr>
    </w:p>
    <w:p w14:paraId="3AE15CBF" w14:textId="64EC0A1D" w:rsidR="00AF4182" w:rsidRPr="008F39D4" w:rsidRDefault="00AF4182" w:rsidP="004052DB">
      <w:pPr>
        <w:rPr>
          <w:b/>
          <w:bCs/>
          <w:color w:val="C6306D"/>
          <w:sz w:val="20"/>
          <w:szCs w:val="20"/>
          <w:rtl/>
        </w:rPr>
      </w:pPr>
      <w:r w:rsidRPr="008F39D4">
        <w:rPr>
          <w:rFonts w:hint="cs"/>
          <w:b/>
          <w:bCs/>
          <w:color w:val="C6306D"/>
          <w:sz w:val="20"/>
          <w:szCs w:val="20"/>
          <w:rtl/>
        </w:rPr>
        <w:t>חבילת משחוק מודולרית</w:t>
      </w:r>
      <w:r w:rsidR="00580968" w:rsidRPr="008F39D4">
        <w:rPr>
          <w:rFonts w:hint="cs"/>
          <w:b/>
          <w:bCs/>
          <w:color w:val="C6306D"/>
          <w:sz w:val="20"/>
          <w:szCs w:val="20"/>
          <w:rtl/>
        </w:rPr>
        <w:t xml:space="preserve"> </w:t>
      </w:r>
      <w:r w:rsidRPr="008F39D4">
        <w:rPr>
          <w:rFonts w:hint="cs"/>
          <w:b/>
          <w:bCs/>
          <w:color w:val="C6306D"/>
          <w:sz w:val="20"/>
          <w:szCs w:val="20"/>
          <w:rtl/>
        </w:rPr>
        <w:t xml:space="preserve">- </w:t>
      </w:r>
    </w:p>
    <w:p w14:paraId="7DFEBDF4" w14:textId="5B5A3DC0" w:rsidR="00FF28CE" w:rsidRPr="008F39D4" w:rsidRDefault="00FF28CE" w:rsidP="004052DB">
      <w:pPr>
        <w:rPr>
          <w:color w:val="1C1C5E"/>
          <w:sz w:val="20"/>
          <w:szCs w:val="20"/>
          <w:rtl/>
        </w:rPr>
      </w:pPr>
      <w:r w:rsidRPr="008F39D4">
        <w:rPr>
          <w:rFonts w:hint="cs"/>
          <w:color w:val="1C1C5E"/>
          <w:sz w:val="20"/>
          <w:szCs w:val="20"/>
          <w:rtl/>
        </w:rPr>
        <w:t>יצירת בנק של פעילויות משחקיות, שה</w:t>
      </w:r>
      <w:r w:rsidR="00AC7656" w:rsidRPr="008F39D4">
        <w:rPr>
          <w:rFonts w:hint="cs"/>
          <w:color w:val="1C1C5E"/>
          <w:sz w:val="20"/>
          <w:szCs w:val="20"/>
          <w:rtl/>
        </w:rPr>
        <w:t>לקוח</w:t>
      </w:r>
      <w:r w:rsidRPr="008F39D4">
        <w:rPr>
          <w:rFonts w:hint="cs"/>
          <w:color w:val="1C1C5E"/>
          <w:sz w:val="20"/>
          <w:szCs w:val="20"/>
          <w:rtl/>
        </w:rPr>
        <w:t xml:space="preserve"> יכול לרכוש מהן על פי צרכיו</w:t>
      </w:r>
      <w:r w:rsidR="00264E32">
        <w:rPr>
          <w:rFonts w:hint="cs"/>
          <w:color w:val="1C1C5E"/>
          <w:sz w:val="20"/>
          <w:szCs w:val="20"/>
          <w:rtl/>
        </w:rPr>
        <w:t>. ה</w:t>
      </w:r>
      <w:r w:rsidR="001E01D2" w:rsidRPr="008F39D4">
        <w:rPr>
          <w:rFonts w:hint="cs"/>
          <w:color w:val="1C1C5E"/>
          <w:sz w:val="20"/>
          <w:szCs w:val="20"/>
          <w:rtl/>
        </w:rPr>
        <w:t xml:space="preserve">סיפור </w:t>
      </w:r>
      <w:r w:rsidR="00264E32">
        <w:rPr>
          <w:rFonts w:hint="cs"/>
          <w:color w:val="1C1C5E"/>
          <w:sz w:val="20"/>
          <w:szCs w:val="20"/>
          <w:rtl/>
        </w:rPr>
        <w:t>הוא כזה ש</w:t>
      </w:r>
      <w:r w:rsidR="001E01D2" w:rsidRPr="008F39D4">
        <w:rPr>
          <w:rFonts w:hint="cs"/>
          <w:color w:val="1C1C5E"/>
          <w:sz w:val="20"/>
          <w:szCs w:val="20"/>
          <w:rtl/>
        </w:rPr>
        <w:t>מתאים לארגונים באופן כללי</w:t>
      </w:r>
      <w:r w:rsidRPr="008F39D4">
        <w:rPr>
          <w:rFonts w:hint="cs"/>
          <w:color w:val="1C1C5E"/>
          <w:sz w:val="20"/>
          <w:szCs w:val="20"/>
          <w:rtl/>
        </w:rPr>
        <w:t>. לדוגמה</w:t>
      </w:r>
      <w:r w:rsidR="001E01D2" w:rsidRPr="008F39D4">
        <w:rPr>
          <w:rFonts w:hint="cs"/>
          <w:color w:val="1C1C5E"/>
          <w:sz w:val="20"/>
          <w:szCs w:val="20"/>
          <w:rtl/>
        </w:rPr>
        <w:t>,</w:t>
      </w:r>
      <w:r w:rsidRPr="008F39D4">
        <w:rPr>
          <w:rFonts w:hint="cs"/>
          <w:color w:val="1C1C5E"/>
          <w:sz w:val="20"/>
          <w:szCs w:val="20"/>
          <w:rtl/>
        </w:rPr>
        <w:t xml:space="preserve"> פעילויות משחוק עבור הפקת לקחים, עבור מאגר תובנות להכרת פורטל חדש וכו</w:t>
      </w:r>
      <w:r w:rsidR="001E01D2" w:rsidRPr="008F39D4">
        <w:rPr>
          <w:rFonts w:hint="cs"/>
          <w:color w:val="1C1C5E"/>
          <w:sz w:val="20"/>
          <w:szCs w:val="20"/>
          <w:rtl/>
        </w:rPr>
        <w:t>'</w:t>
      </w:r>
      <w:r w:rsidRPr="008F39D4">
        <w:rPr>
          <w:rFonts w:hint="cs"/>
          <w:color w:val="1C1C5E"/>
          <w:sz w:val="20"/>
          <w:szCs w:val="20"/>
          <w:rtl/>
        </w:rPr>
        <w:t>.</w:t>
      </w:r>
      <w:r w:rsidR="008242E1">
        <w:rPr>
          <w:rFonts w:hint="cs"/>
          <w:color w:val="1C1C5E"/>
          <w:sz w:val="20"/>
          <w:szCs w:val="20"/>
          <w:rtl/>
        </w:rPr>
        <w:t xml:space="preserve"> </w:t>
      </w:r>
      <w:r w:rsidR="00EB6FA0" w:rsidRPr="008F39D4">
        <w:rPr>
          <w:rFonts w:hint="cs"/>
          <w:color w:val="1C1C5E"/>
          <w:sz w:val="20"/>
          <w:szCs w:val="20"/>
          <w:rtl/>
        </w:rPr>
        <w:t xml:space="preserve">פתרון זול יותר שידרוש התאמה קטנה (אם בכלל) עבור </w:t>
      </w:r>
      <w:r w:rsidR="001E01D2" w:rsidRPr="008F39D4">
        <w:rPr>
          <w:rFonts w:hint="cs"/>
          <w:color w:val="1C1C5E"/>
          <w:sz w:val="20"/>
          <w:szCs w:val="20"/>
          <w:rtl/>
        </w:rPr>
        <w:t xml:space="preserve">כל </w:t>
      </w:r>
      <w:r w:rsidR="00EB6FA0" w:rsidRPr="008F39D4">
        <w:rPr>
          <w:rFonts w:hint="cs"/>
          <w:color w:val="1C1C5E"/>
          <w:sz w:val="20"/>
          <w:szCs w:val="20"/>
          <w:rtl/>
        </w:rPr>
        <w:t>ארגון</w:t>
      </w:r>
      <w:r w:rsidR="001E01D2" w:rsidRPr="008F39D4">
        <w:rPr>
          <w:rFonts w:hint="cs"/>
          <w:color w:val="1C1C5E"/>
          <w:sz w:val="20"/>
          <w:szCs w:val="20"/>
          <w:rtl/>
        </w:rPr>
        <w:t>,</w:t>
      </w:r>
      <w:r w:rsidR="00EB6FA0" w:rsidRPr="008F39D4">
        <w:rPr>
          <w:rFonts w:hint="cs"/>
          <w:color w:val="1C1C5E"/>
          <w:sz w:val="20"/>
          <w:szCs w:val="20"/>
          <w:rtl/>
        </w:rPr>
        <w:t xml:space="preserve"> ולא </w:t>
      </w:r>
      <w:r w:rsidR="001E01D2" w:rsidRPr="008F39D4">
        <w:rPr>
          <w:rFonts w:hint="cs"/>
          <w:color w:val="1C1C5E"/>
          <w:sz w:val="20"/>
          <w:szCs w:val="20"/>
          <w:rtl/>
        </w:rPr>
        <w:t xml:space="preserve">יצריך </w:t>
      </w:r>
      <w:r w:rsidR="00EB6FA0" w:rsidRPr="008F39D4">
        <w:rPr>
          <w:rFonts w:hint="cs"/>
          <w:color w:val="1C1C5E"/>
          <w:sz w:val="20"/>
          <w:szCs w:val="20"/>
          <w:rtl/>
        </w:rPr>
        <w:t xml:space="preserve">בנייה מחדש. </w:t>
      </w:r>
    </w:p>
    <w:p w14:paraId="093C2986" w14:textId="5F131BC5" w:rsidR="001D21C8" w:rsidRPr="008F39D4" w:rsidRDefault="001D21C8" w:rsidP="005C4E85">
      <w:pPr>
        <w:jc w:val="left"/>
        <w:rPr>
          <w:color w:val="1C1C5E"/>
          <w:sz w:val="20"/>
          <w:szCs w:val="20"/>
          <w:rtl/>
        </w:rPr>
      </w:pPr>
    </w:p>
    <w:p w14:paraId="7B1D433B" w14:textId="69FAC96B" w:rsidR="005C4E85" w:rsidRPr="008F39D4" w:rsidRDefault="005C4E85" w:rsidP="005C4E85">
      <w:pPr>
        <w:jc w:val="left"/>
        <w:rPr>
          <w:b/>
          <w:bCs/>
          <w:color w:val="C6306D"/>
          <w:sz w:val="20"/>
          <w:szCs w:val="20"/>
          <w:rtl/>
        </w:rPr>
      </w:pPr>
      <w:r w:rsidRPr="008F39D4">
        <w:rPr>
          <w:rFonts w:hint="cs"/>
          <w:b/>
          <w:bCs/>
          <w:color w:val="C6306D"/>
          <w:sz w:val="20"/>
          <w:szCs w:val="20"/>
          <w:rtl/>
        </w:rPr>
        <w:t xml:space="preserve">בנק חוויות המשחוק הנקודתיות יוצר "עולם משחקי" גדול יותר </w:t>
      </w:r>
    </w:p>
    <w:p w14:paraId="6A8F8646" w14:textId="3C14DB1D" w:rsidR="00A97BE3" w:rsidRPr="008F39D4" w:rsidRDefault="005C4E85" w:rsidP="00067169">
      <w:pPr>
        <w:pStyle w:val="ListParagraph"/>
        <w:numPr>
          <w:ilvl w:val="0"/>
          <w:numId w:val="13"/>
        </w:numPr>
        <w:rPr>
          <w:color w:val="1C1C5E"/>
          <w:sz w:val="20"/>
          <w:szCs w:val="20"/>
          <w:rtl/>
        </w:rPr>
      </w:pPr>
      <w:r w:rsidRPr="008F39D4">
        <w:rPr>
          <w:rFonts w:hint="cs"/>
          <w:color w:val="1C1C5E"/>
          <w:sz w:val="20"/>
          <w:szCs w:val="20"/>
          <w:rtl/>
        </w:rPr>
        <w:t>התבניות המשחקיות יכולות להיות</w:t>
      </w:r>
      <w:r w:rsidR="00580968" w:rsidRPr="008F39D4">
        <w:rPr>
          <w:rFonts w:hint="cs"/>
          <w:color w:val="1C1C5E"/>
          <w:sz w:val="20"/>
          <w:szCs w:val="20"/>
          <w:rtl/>
        </w:rPr>
        <w:t xml:space="preserve"> </w:t>
      </w:r>
      <w:r w:rsidRPr="008F39D4">
        <w:rPr>
          <w:rFonts w:hint="cs"/>
          <w:color w:val="1C1C5E"/>
          <w:sz w:val="20"/>
          <w:szCs w:val="20"/>
          <w:rtl/>
        </w:rPr>
        <w:t>חלק מאותו עולם משחקי (לדוגמה</w:t>
      </w:r>
      <w:r w:rsidR="00405247">
        <w:rPr>
          <w:rFonts w:hint="cs"/>
          <w:color w:val="1C1C5E"/>
          <w:sz w:val="20"/>
          <w:szCs w:val="20"/>
          <w:rtl/>
        </w:rPr>
        <w:t>,</w:t>
      </w:r>
      <w:r w:rsidR="00580968" w:rsidRPr="008F39D4">
        <w:rPr>
          <w:rFonts w:hint="cs"/>
          <w:color w:val="1C1C5E"/>
          <w:sz w:val="20"/>
          <w:szCs w:val="20"/>
          <w:rtl/>
        </w:rPr>
        <w:t xml:space="preserve"> </w:t>
      </w:r>
      <w:r w:rsidRPr="008F39D4">
        <w:rPr>
          <w:rFonts w:hint="cs"/>
          <w:color w:val="1C1C5E"/>
          <w:sz w:val="20"/>
          <w:szCs w:val="20"/>
          <w:rtl/>
        </w:rPr>
        <w:t>הפקות הלקחים</w:t>
      </w:r>
      <w:r w:rsidR="00405247">
        <w:rPr>
          <w:rFonts w:hint="cs"/>
          <w:color w:val="1C1C5E"/>
          <w:sz w:val="20"/>
          <w:szCs w:val="20"/>
          <w:rtl/>
        </w:rPr>
        <w:t>/</w:t>
      </w:r>
      <w:r w:rsidRPr="008F39D4">
        <w:rPr>
          <w:rFonts w:hint="cs"/>
          <w:color w:val="1C1C5E"/>
          <w:sz w:val="20"/>
          <w:szCs w:val="20"/>
          <w:rtl/>
        </w:rPr>
        <w:t>מאגר התובנות</w:t>
      </w:r>
      <w:r w:rsidR="00DA32D7">
        <w:rPr>
          <w:rFonts w:hint="cs"/>
          <w:color w:val="1C1C5E"/>
          <w:sz w:val="20"/>
          <w:szCs w:val="20"/>
          <w:rtl/>
        </w:rPr>
        <w:t>,</w:t>
      </w:r>
      <w:r w:rsidRPr="008F39D4">
        <w:rPr>
          <w:rFonts w:hint="cs"/>
          <w:color w:val="1C1C5E"/>
          <w:sz w:val="20"/>
          <w:szCs w:val="20"/>
          <w:rtl/>
        </w:rPr>
        <w:t xml:space="preserve"> </w:t>
      </w:r>
      <w:r w:rsidR="00DA32D7">
        <w:rPr>
          <w:rFonts w:hint="cs"/>
          <w:color w:val="1C1C5E"/>
          <w:sz w:val="20"/>
          <w:szCs w:val="20"/>
          <w:rtl/>
        </w:rPr>
        <w:t xml:space="preserve">אפיון </w:t>
      </w:r>
      <w:r w:rsidRPr="008F39D4">
        <w:rPr>
          <w:rFonts w:hint="cs"/>
          <w:color w:val="1C1C5E"/>
          <w:sz w:val="20"/>
          <w:szCs w:val="20"/>
          <w:rtl/>
        </w:rPr>
        <w:t>הפורטל וכו</w:t>
      </w:r>
      <w:r w:rsidR="00C21518" w:rsidRPr="008F39D4">
        <w:rPr>
          <w:rFonts w:hint="cs"/>
          <w:color w:val="1C1C5E"/>
          <w:sz w:val="20"/>
          <w:szCs w:val="20"/>
          <w:rtl/>
        </w:rPr>
        <w:t>',</w:t>
      </w:r>
      <w:r w:rsidRPr="008F39D4">
        <w:rPr>
          <w:rFonts w:hint="cs"/>
          <w:color w:val="1C1C5E"/>
          <w:sz w:val="20"/>
          <w:szCs w:val="20"/>
          <w:rtl/>
        </w:rPr>
        <w:t xml:space="preserve"> </w:t>
      </w:r>
      <w:r w:rsidR="00C21518" w:rsidRPr="008F39D4">
        <w:rPr>
          <w:rFonts w:hint="cs"/>
          <w:color w:val="1C1C5E"/>
          <w:sz w:val="20"/>
          <w:szCs w:val="20"/>
          <w:rtl/>
        </w:rPr>
        <w:t>ה</w:t>
      </w:r>
      <w:r w:rsidRPr="008F39D4">
        <w:rPr>
          <w:rFonts w:hint="cs"/>
          <w:color w:val="1C1C5E"/>
          <w:sz w:val="20"/>
          <w:szCs w:val="20"/>
          <w:rtl/>
        </w:rPr>
        <w:t xml:space="preserve">מתרחשים בחברה פיקטיבית </w:t>
      </w:r>
      <w:r w:rsidRPr="008F39D4">
        <w:rPr>
          <w:color w:val="1C1C5E"/>
          <w:sz w:val="20"/>
          <w:szCs w:val="20"/>
          <w:rtl/>
        </w:rPr>
        <w:t>–</w:t>
      </w:r>
      <w:r w:rsidRPr="008F39D4">
        <w:rPr>
          <w:rFonts w:hint="cs"/>
          <w:color w:val="1C1C5E"/>
          <w:sz w:val="20"/>
          <w:szCs w:val="20"/>
          <w:rtl/>
        </w:rPr>
        <w:t xml:space="preserve"> החברה להגשמת חלומות </w:t>
      </w:r>
      <w:r w:rsidR="00C21518" w:rsidRPr="008F39D4">
        <w:rPr>
          <w:rFonts w:hint="cs"/>
          <w:color w:val="1C1C5E"/>
          <w:sz w:val="20"/>
          <w:szCs w:val="20"/>
          <w:rtl/>
        </w:rPr>
        <w:t xml:space="preserve">- </w:t>
      </w:r>
      <w:r w:rsidRPr="008F39D4">
        <w:rPr>
          <w:rFonts w:hint="cs"/>
          <w:color w:val="1C1C5E"/>
          <w:sz w:val="20"/>
          <w:szCs w:val="20"/>
          <w:rtl/>
        </w:rPr>
        <w:t xml:space="preserve">שכבר יצרנו </w:t>
      </w:r>
      <w:r w:rsidR="00C21518" w:rsidRPr="008F39D4">
        <w:rPr>
          <w:rFonts w:hint="cs"/>
          <w:color w:val="1C1C5E"/>
          <w:sz w:val="20"/>
          <w:szCs w:val="20"/>
          <w:rtl/>
        </w:rPr>
        <w:t xml:space="preserve">סביבה סרטון </w:t>
      </w:r>
      <w:r w:rsidRPr="008F39D4">
        <w:rPr>
          <w:rFonts w:hint="cs"/>
          <w:color w:val="1C1C5E"/>
          <w:sz w:val="20"/>
          <w:szCs w:val="20"/>
          <w:rtl/>
        </w:rPr>
        <w:t>שימור ידע</w:t>
      </w:r>
      <w:r w:rsidR="00C40AF8">
        <w:rPr>
          <w:rFonts w:hint="cs"/>
          <w:color w:val="1C1C5E"/>
          <w:sz w:val="20"/>
          <w:szCs w:val="20"/>
          <w:rtl/>
        </w:rPr>
        <w:t>)</w:t>
      </w:r>
      <w:r w:rsidR="00405247">
        <w:rPr>
          <w:rFonts w:hint="cs"/>
          <w:color w:val="1C1C5E"/>
          <w:sz w:val="20"/>
          <w:szCs w:val="20"/>
          <w:rtl/>
        </w:rPr>
        <w:t>.</w:t>
      </w:r>
      <w:r w:rsidRPr="008F39D4">
        <w:rPr>
          <w:rFonts w:hint="cs"/>
          <w:color w:val="1C1C5E"/>
          <w:sz w:val="20"/>
          <w:szCs w:val="20"/>
          <w:rtl/>
        </w:rPr>
        <w:t xml:space="preserve"> ארגון יוכל לרכוש אחת מהתבניות או את כולן</w:t>
      </w:r>
      <w:r w:rsidR="00C40AF8">
        <w:rPr>
          <w:rFonts w:hint="cs"/>
          <w:color w:val="1C1C5E"/>
          <w:sz w:val="20"/>
          <w:szCs w:val="20"/>
          <w:rtl/>
        </w:rPr>
        <w:t xml:space="preserve">, </w:t>
      </w:r>
      <w:r w:rsidRPr="008F39D4">
        <w:rPr>
          <w:rFonts w:hint="cs"/>
          <w:color w:val="1C1C5E"/>
          <w:sz w:val="20"/>
          <w:szCs w:val="20"/>
          <w:rtl/>
        </w:rPr>
        <w:t xml:space="preserve">על פי צרכיו. </w:t>
      </w:r>
    </w:p>
    <w:p w14:paraId="539BC391" w14:textId="15AF328E" w:rsidR="006958C1" w:rsidRPr="008F39D4" w:rsidRDefault="00A97BE3" w:rsidP="00067169">
      <w:pPr>
        <w:pStyle w:val="ListParagraph"/>
        <w:numPr>
          <w:ilvl w:val="0"/>
          <w:numId w:val="13"/>
        </w:numPr>
        <w:rPr>
          <w:color w:val="1C1C5E"/>
          <w:sz w:val="20"/>
          <w:szCs w:val="20"/>
          <w:rtl/>
        </w:rPr>
      </w:pPr>
      <w:r w:rsidRPr="008F39D4">
        <w:rPr>
          <w:rFonts w:hint="cs"/>
          <w:color w:val="1C1C5E"/>
          <w:sz w:val="20"/>
          <w:szCs w:val="20"/>
          <w:rtl/>
        </w:rPr>
        <w:t xml:space="preserve">חבילת המשחוק יוצרת </w:t>
      </w:r>
      <w:r w:rsidR="00405247" w:rsidRPr="008F39D4">
        <w:rPr>
          <w:rFonts w:hint="cs"/>
          <w:color w:val="1C1C5E"/>
          <w:sz w:val="20"/>
          <w:szCs w:val="20"/>
          <w:rtl/>
        </w:rPr>
        <w:t>חוויה</w:t>
      </w:r>
      <w:r w:rsidRPr="008F39D4">
        <w:rPr>
          <w:rFonts w:hint="cs"/>
          <w:color w:val="1C1C5E"/>
          <w:sz w:val="20"/>
          <w:szCs w:val="20"/>
          <w:rtl/>
        </w:rPr>
        <w:t xml:space="preserve"> אג'ילית </w:t>
      </w:r>
      <w:r w:rsidRPr="008F39D4">
        <w:rPr>
          <w:color w:val="1C1C5E"/>
          <w:sz w:val="20"/>
          <w:szCs w:val="20"/>
          <w:rtl/>
        </w:rPr>
        <w:t>–</w:t>
      </w:r>
      <w:r w:rsidRPr="008F39D4">
        <w:rPr>
          <w:rFonts w:hint="cs"/>
          <w:color w:val="1C1C5E"/>
          <w:sz w:val="20"/>
          <w:szCs w:val="20"/>
          <w:rtl/>
        </w:rPr>
        <w:t xml:space="preserve"> תוצרים קטנים ומלהיבים שמפוזרים לאורך תקופה</w:t>
      </w:r>
      <w:r w:rsidR="00C40AF8">
        <w:rPr>
          <w:rFonts w:hint="cs"/>
          <w:color w:val="1C1C5E"/>
          <w:sz w:val="20"/>
          <w:szCs w:val="20"/>
          <w:rtl/>
        </w:rPr>
        <w:t xml:space="preserve">, </w:t>
      </w:r>
      <w:r w:rsidRPr="008F39D4">
        <w:rPr>
          <w:rFonts w:hint="cs"/>
          <w:color w:val="1C1C5E"/>
          <w:sz w:val="20"/>
          <w:szCs w:val="20"/>
          <w:rtl/>
        </w:rPr>
        <w:t>יוצרים את עולם המשחק ובונים מתח ו</w:t>
      </w:r>
      <w:r w:rsidR="00C21518" w:rsidRPr="008F39D4">
        <w:rPr>
          <w:rFonts w:hint="cs"/>
          <w:color w:val="1C1C5E"/>
          <w:sz w:val="20"/>
          <w:szCs w:val="20"/>
          <w:rtl/>
        </w:rPr>
        <w:t>-</w:t>
      </w:r>
      <w:r w:rsidRPr="008F39D4">
        <w:rPr>
          <w:color w:val="1C1C5E"/>
          <w:sz w:val="20"/>
          <w:szCs w:val="20"/>
        </w:rPr>
        <w:t xml:space="preserve">engagement </w:t>
      </w:r>
      <w:r w:rsidR="005C4E85" w:rsidRPr="008F39D4">
        <w:rPr>
          <w:rFonts w:hint="cs"/>
          <w:color w:val="1C1C5E"/>
          <w:sz w:val="20"/>
          <w:szCs w:val="20"/>
          <w:rtl/>
        </w:rPr>
        <w:t xml:space="preserve">. </w:t>
      </w:r>
      <w:r w:rsidR="00C21518" w:rsidRPr="008F39D4">
        <w:rPr>
          <w:rFonts w:hint="cs"/>
          <w:color w:val="1C1C5E"/>
          <w:sz w:val="20"/>
          <w:szCs w:val="20"/>
          <w:rtl/>
        </w:rPr>
        <w:t xml:space="preserve">בפרויקטים גדולים </w:t>
      </w:r>
      <w:r w:rsidR="00C40AF8">
        <w:rPr>
          <w:rFonts w:hint="cs"/>
          <w:color w:val="1C1C5E"/>
          <w:sz w:val="20"/>
          <w:szCs w:val="20"/>
          <w:rtl/>
        </w:rPr>
        <w:t xml:space="preserve">ומתמשכים </w:t>
      </w:r>
      <w:r w:rsidR="005C4E85" w:rsidRPr="008F39D4">
        <w:rPr>
          <w:rFonts w:hint="cs"/>
          <w:color w:val="1C1C5E"/>
          <w:sz w:val="20"/>
          <w:szCs w:val="20"/>
          <w:rtl/>
        </w:rPr>
        <w:t xml:space="preserve">ניתן לבנות </w:t>
      </w:r>
      <w:r w:rsidR="00C21518" w:rsidRPr="008F39D4">
        <w:rPr>
          <w:rFonts w:hint="cs"/>
          <w:color w:val="1C1C5E"/>
          <w:sz w:val="20"/>
          <w:szCs w:val="20"/>
          <w:rtl/>
        </w:rPr>
        <w:t xml:space="preserve">ימי </w:t>
      </w:r>
      <w:r w:rsidR="005C4E85" w:rsidRPr="008F39D4">
        <w:rPr>
          <w:rFonts w:hint="cs"/>
          <w:color w:val="1C1C5E"/>
          <w:sz w:val="20"/>
          <w:szCs w:val="20"/>
          <w:rtl/>
        </w:rPr>
        <w:t xml:space="preserve">שיא </w:t>
      </w:r>
      <w:r w:rsidR="005C4E85" w:rsidRPr="008F39D4">
        <w:rPr>
          <w:color w:val="1C1C5E"/>
          <w:sz w:val="20"/>
          <w:szCs w:val="20"/>
          <w:rtl/>
        </w:rPr>
        <w:t>–</w:t>
      </w:r>
      <w:r w:rsidR="005C4E85" w:rsidRPr="008F39D4">
        <w:rPr>
          <w:rFonts w:hint="cs"/>
          <w:color w:val="1C1C5E"/>
          <w:sz w:val="20"/>
          <w:szCs w:val="20"/>
          <w:rtl/>
        </w:rPr>
        <w:t>חדר בריחה דיגיטלי ב</w:t>
      </w:r>
      <w:r w:rsidR="00C21518" w:rsidRPr="008F39D4">
        <w:rPr>
          <w:rFonts w:hint="cs"/>
          <w:color w:val="1C1C5E"/>
          <w:sz w:val="20"/>
          <w:szCs w:val="20"/>
          <w:rtl/>
        </w:rPr>
        <w:t xml:space="preserve">מסגרת </w:t>
      </w:r>
      <w:r w:rsidR="005C4E85" w:rsidRPr="008F39D4">
        <w:rPr>
          <w:rFonts w:hint="cs"/>
          <w:color w:val="1C1C5E"/>
          <w:sz w:val="20"/>
          <w:szCs w:val="20"/>
          <w:rtl/>
        </w:rPr>
        <w:t>כנס</w:t>
      </w:r>
      <w:r w:rsidR="00C40AF8">
        <w:rPr>
          <w:rFonts w:hint="cs"/>
          <w:color w:val="1C1C5E"/>
          <w:sz w:val="20"/>
          <w:szCs w:val="20"/>
          <w:rtl/>
        </w:rPr>
        <w:t>,</w:t>
      </w:r>
      <w:r w:rsidR="005C4E85" w:rsidRPr="008F39D4">
        <w:rPr>
          <w:rFonts w:hint="cs"/>
          <w:color w:val="1C1C5E"/>
          <w:sz w:val="20"/>
          <w:szCs w:val="20"/>
          <w:rtl/>
        </w:rPr>
        <w:t xml:space="preserve"> או יום גיבוש. </w:t>
      </w:r>
    </w:p>
    <w:p w14:paraId="596E2E3F" w14:textId="77777777" w:rsidR="00C874EF" w:rsidRPr="008F39D4" w:rsidRDefault="00C874EF" w:rsidP="005C4E85">
      <w:pPr>
        <w:rPr>
          <w:b/>
          <w:bCs/>
          <w:color w:val="1C1C5E"/>
          <w:sz w:val="20"/>
          <w:szCs w:val="20"/>
          <w:rtl/>
        </w:rPr>
      </w:pPr>
    </w:p>
    <w:p w14:paraId="68F62405" w14:textId="0F8416DF" w:rsidR="005C4E85" w:rsidRPr="008F39D4" w:rsidRDefault="005C4E85" w:rsidP="005C4E85">
      <w:pPr>
        <w:rPr>
          <w:b/>
          <w:bCs/>
          <w:color w:val="C6306D"/>
          <w:sz w:val="20"/>
          <w:szCs w:val="20"/>
          <w:rtl/>
        </w:rPr>
      </w:pPr>
      <w:r w:rsidRPr="008F39D4">
        <w:rPr>
          <w:rFonts w:hint="cs"/>
          <w:b/>
          <w:bCs/>
          <w:color w:val="C6306D"/>
          <w:sz w:val="20"/>
          <w:szCs w:val="20"/>
          <w:rtl/>
        </w:rPr>
        <w:t>רעיונות נוספים (לא דיגיטליים)</w:t>
      </w:r>
    </w:p>
    <w:p w14:paraId="1224AE3F" w14:textId="08A0B4A5" w:rsidR="006958C1" w:rsidRPr="008F39D4" w:rsidRDefault="006958C1" w:rsidP="00067169">
      <w:pPr>
        <w:pStyle w:val="ListParagraph"/>
        <w:numPr>
          <w:ilvl w:val="0"/>
          <w:numId w:val="14"/>
        </w:numPr>
        <w:rPr>
          <w:color w:val="1C1C5E"/>
          <w:sz w:val="20"/>
          <w:szCs w:val="20"/>
          <w:rtl/>
        </w:rPr>
      </w:pPr>
      <w:r w:rsidRPr="008F39D4">
        <w:rPr>
          <w:color w:val="1C1C5E"/>
          <w:sz w:val="20"/>
          <w:szCs w:val="20"/>
          <w:rtl/>
        </w:rPr>
        <w:t xml:space="preserve">סיפור בהמשכים – אנחנו </w:t>
      </w:r>
      <w:r w:rsidR="00E339FC">
        <w:rPr>
          <w:rFonts w:hint="cs"/>
          <w:color w:val="1C1C5E"/>
          <w:sz w:val="20"/>
          <w:szCs w:val="20"/>
          <w:rtl/>
        </w:rPr>
        <w:t xml:space="preserve">נבנה את </w:t>
      </w:r>
      <w:r w:rsidRPr="008F39D4">
        <w:rPr>
          <w:color w:val="1C1C5E"/>
          <w:sz w:val="20"/>
          <w:szCs w:val="20"/>
          <w:rtl/>
        </w:rPr>
        <w:t>תחילת הסיפור</w:t>
      </w:r>
      <w:r w:rsidR="00E339FC">
        <w:rPr>
          <w:rFonts w:hint="cs"/>
          <w:color w:val="1C1C5E"/>
          <w:sz w:val="20"/>
          <w:szCs w:val="20"/>
          <w:rtl/>
        </w:rPr>
        <w:t>, בהתאם לצרכי הארגון והפעילות. כל שחקן</w:t>
      </w:r>
      <w:r w:rsidRPr="008F39D4">
        <w:rPr>
          <w:color w:val="1C1C5E"/>
          <w:sz w:val="20"/>
          <w:szCs w:val="20"/>
          <w:rtl/>
        </w:rPr>
        <w:t xml:space="preserve"> בתורו </w:t>
      </w:r>
      <w:r w:rsidR="00E339FC">
        <w:rPr>
          <w:rFonts w:hint="cs"/>
          <w:color w:val="1C1C5E"/>
          <w:sz w:val="20"/>
          <w:szCs w:val="20"/>
          <w:rtl/>
        </w:rPr>
        <w:t>י</w:t>
      </w:r>
      <w:r w:rsidRPr="008F39D4">
        <w:rPr>
          <w:color w:val="1C1C5E"/>
          <w:sz w:val="20"/>
          <w:szCs w:val="20"/>
          <w:rtl/>
        </w:rPr>
        <w:t>משיך את הסיפור</w:t>
      </w:r>
      <w:r w:rsidR="00C21518" w:rsidRPr="008F39D4">
        <w:rPr>
          <w:rFonts w:hint="cs"/>
          <w:color w:val="1C1C5E"/>
          <w:sz w:val="20"/>
          <w:szCs w:val="20"/>
          <w:rtl/>
        </w:rPr>
        <w:t xml:space="preserve"> </w:t>
      </w:r>
      <w:r w:rsidRPr="008F39D4">
        <w:rPr>
          <w:color w:val="1C1C5E"/>
          <w:sz w:val="20"/>
          <w:szCs w:val="20"/>
          <w:rtl/>
        </w:rPr>
        <w:t>(בכתב או בע"פ)</w:t>
      </w:r>
      <w:r w:rsidR="00E339FC">
        <w:rPr>
          <w:rFonts w:hint="cs"/>
          <w:color w:val="1C1C5E"/>
          <w:sz w:val="20"/>
          <w:szCs w:val="20"/>
          <w:rtl/>
        </w:rPr>
        <w:t>.</w:t>
      </w:r>
      <w:r w:rsidR="00580968" w:rsidRPr="008F39D4">
        <w:rPr>
          <w:color w:val="1C1C5E"/>
          <w:sz w:val="20"/>
          <w:szCs w:val="20"/>
          <w:rtl/>
        </w:rPr>
        <w:t xml:space="preserve"> </w:t>
      </w:r>
      <w:r w:rsidRPr="008F39D4">
        <w:rPr>
          <w:color w:val="1C1C5E"/>
          <w:sz w:val="20"/>
          <w:szCs w:val="20"/>
          <w:rtl/>
        </w:rPr>
        <w:t>בסוף</w:t>
      </w:r>
      <w:r w:rsidR="008242E1">
        <w:rPr>
          <w:color w:val="1C1C5E"/>
          <w:sz w:val="20"/>
          <w:szCs w:val="20"/>
          <w:rtl/>
        </w:rPr>
        <w:t xml:space="preserve"> </w:t>
      </w:r>
      <w:r w:rsidR="00E339FC">
        <w:rPr>
          <w:rFonts w:hint="cs"/>
          <w:color w:val="1C1C5E"/>
          <w:sz w:val="20"/>
          <w:szCs w:val="20"/>
          <w:rtl/>
        </w:rPr>
        <w:t xml:space="preserve">הפעילות, </w:t>
      </w:r>
      <w:r w:rsidR="00C21518" w:rsidRPr="008F39D4">
        <w:rPr>
          <w:rFonts w:hint="cs"/>
          <w:color w:val="1C1C5E"/>
          <w:sz w:val="20"/>
          <w:szCs w:val="20"/>
          <w:rtl/>
        </w:rPr>
        <w:t>המשתתפים</w:t>
      </w:r>
      <w:r w:rsidR="00C21518" w:rsidRPr="008F39D4">
        <w:rPr>
          <w:color w:val="1C1C5E"/>
          <w:sz w:val="20"/>
          <w:szCs w:val="20"/>
          <w:rtl/>
        </w:rPr>
        <w:t xml:space="preserve"> </w:t>
      </w:r>
      <w:r w:rsidRPr="008F39D4">
        <w:rPr>
          <w:color w:val="1C1C5E"/>
          <w:sz w:val="20"/>
          <w:szCs w:val="20"/>
          <w:rtl/>
        </w:rPr>
        <w:t>יקבלו א</w:t>
      </w:r>
      <w:r w:rsidR="00E339FC">
        <w:rPr>
          <w:rFonts w:hint="cs"/>
          <w:color w:val="1C1C5E"/>
          <w:sz w:val="20"/>
          <w:szCs w:val="20"/>
          <w:rtl/>
        </w:rPr>
        <w:t xml:space="preserve">ת הסיפור מאיתנו </w:t>
      </w:r>
      <w:r w:rsidRPr="008F39D4">
        <w:rPr>
          <w:color w:val="1C1C5E"/>
          <w:sz w:val="20"/>
          <w:szCs w:val="20"/>
          <w:rtl/>
        </w:rPr>
        <w:t xml:space="preserve">מודפס כמזכרת. </w:t>
      </w:r>
    </w:p>
    <w:p w14:paraId="61AE37F1" w14:textId="5A49E755" w:rsidR="001D3B95" w:rsidRPr="008F39D4" w:rsidRDefault="006958C1" w:rsidP="00E339FC">
      <w:pPr>
        <w:pStyle w:val="ListParagraph"/>
        <w:numPr>
          <w:ilvl w:val="0"/>
          <w:numId w:val="14"/>
        </w:numPr>
        <w:rPr>
          <w:sz w:val="20"/>
          <w:szCs w:val="20"/>
          <w:rtl/>
        </w:rPr>
      </w:pPr>
      <w:r w:rsidRPr="008F39D4">
        <w:rPr>
          <w:color w:val="1C1C5E"/>
          <w:sz w:val="20"/>
          <w:szCs w:val="20"/>
          <w:rtl/>
        </w:rPr>
        <w:t>חבילה עוברת</w:t>
      </w:r>
      <w:r w:rsidR="00C21518" w:rsidRPr="008F39D4">
        <w:rPr>
          <w:rFonts w:hint="cs"/>
          <w:color w:val="1C1C5E"/>
          <w:sz w:val="20"/>
          <w:szCs w:val="20"/>
          <w:rtl/>
        </w:rPr>
        <w:t>-</w:t>
      </w:r>
      <w:r w:rsidRPr="008F39D4">
        <w:rPr>
          <w:color w:val="1C1C5E"/>
          <w:sz w:val="20"/>
          <w:szCs w:val="20"/>
          <w:rtl/>
        </w:rPr>
        <w:t xml:space="preserve"> </w:t>
      </w:r>
      <w:r w:rsidR="00E339FC">
        <w:rPr>
          <w:rFonts w:hint="cs"/>
          <w:color w:val="1C1C5E"/>
          <w:sz w:val="20"/>
          <w:szCs w:val="20"/>
          <w:rtl/>
        </w:rPr>
        <w:t>החבילה תכיל</w:t>
      </w:r>
      <w:r w:rsidRPr="008F39D4">
        <w:rPr>
          <w:color w:val="1C1C5E"/>
          <w:sz w:val="20"/>
          <w:szCs w:val="20"/>
          <w:rtl/>
        </w:rPr>
        <w:t xml:space="preserve"> משימות ושאלות מצחיקות על הצוות (לאחר תחקיר שנעשה</w:t>
      </w:r>
      <w:r w:rsidR="00E339FC">
        <w:rPr>
          <w:rFonts w:hint="cs"/>
          <w:color w:val="1C1C5E"/>
          <w:sz w:val="20"/>
          <w:szCs w:val="20"/>
          <w:rtl/>
        </w:rPr>
        <w:t xml:space="preserve"> כש</w:t>
      </w:r>
      <w:r w:rsidRPr="008F39D4">
        <w:rPr>
          <w:color w:val="1C1C5E"/>
          <w:sz w:val="20"/>
          <w:szCs w:val="20"/>
          <w:rtl/>
        </w:rPr>
        <w:t xml:space="preserve">נושא השאלות והמשימות ייתפר לפי </w:t>
      </w:r>
      <w:r w:rsidR="00AC7656" w:rsidRPr="008F39D4">
        <w:rPr>
          <w:rFonts w:hint="cs"/>
          <w:color w:val="1C1C5E"/>
          <w:sz w:val="20"/>
          <w:szCs w:val="20"/>
          <w:rtl/>
        </w:rPr>
        <w:t>מהות הפעילות</w:t>
      </w:r>
      <w:r w:rsidRPr="008F39D4">
        <w:rPr>
          <w:color w:val="1C1C5E"/>
          <w:sz w:val="20"/>
          <w:szCs w:val="20"/>
          <w:rtl/>
        </w:rPr>
        <w:t>)</w:t>
      </w:r>
      <w:r w:rsidR="00AC7656" w:rsidRPr="008F39D4">
        <w:rPr>
          <w:rFonts w:hint="cs"/>
          <w:color w:val="1C1C5E"/>
          <w:sz w:val="20"/>
          <w:szCs w:val="20"/>
          <w:rtl/>
        </w:rPr>
        <w:t>.</w:t>
      </w:r>
    </w:p>
    <w:sectPr w:rsidR="001D3B95" w:rsidRPr="008F39D4" w:rsidSect="000E46EB">
      <w:headerReference w:type="default" r:id="rId26"/>
      <w:footerReference w:type="even" r:id="rId27"/>
      <w:footerReference w:type="default" r:id="rId28"/>
      <w:pgSz w:w="11906" w:h="16838"/>
      <w:pgMar w:top="1440" w:right="1800" w:bottom="1440" w:left="153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EBFAE" w14:textId="77777777" w:rsidR="001F1218" w:rsidRDefault="001F1218" w:rsidP="007B2F0C">
      <w:r>
        <w:separator/>
      </w:r>
    </w:p>
  </w:endnote>
  <w:endnote w:type="continuationSeparator" w:id="0">
    <w:p w14:paraId="1C30639B" w14:textId="77777777" w:rsidR="001F1218" w:rsidRDefault="001F1218" w:rsidP="007B2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ubik">
    <w:panose1 w:val="00000500000000000000"/>
    <w:charset w:val="00"/>
    <w:family w:val="auto"/>
    <w:pitch w:val="variable"/>
    <w:sig w:usb0="00000A07" w:usb1="40000001" w:usb2="00000000" w:usb3="00000000" w:csb0="000000B7" w:csb1="00000000"/>
    <w:embedRegular r:id="rId1" w:fontKey="{C920CBAD-410B-47AA-A886-247F990D37E1}"/>
    <w:embedBold r:id="rId2" w:fontKey="{A24CDC80-C55E-48B2-8110-678EE6E44CFB}"/>
    <w:embedBoldItalic r:id="rId3" w:fontKey="{1975CAE0-ECAB-445A-8EAF-482FFF7B1B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A025EAD-1FEB-4EF4-A59E-84A7C4517555}"/>
    <w:embedItalic r:id="rId5" w:fontKey="{CBAABE23-F97B-4303-8165-CEF10D8D34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0D09EC5-AAE8-4105-88D5-3CDE2A066FB1}"/>
    <w:embedBold r:id="rId7" w:fontKey="{CBD81A52-63B0-409B-9B58-FEF7DD951FF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E669B10-2B1D-4FB6-B957-B9F631482D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1C3EB8FD-468F-40B0-A686-EAD26CAA88E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3EADAA" w14:textId="77777777" w:rsidR="00AD5C0D" w:rsidRDefault="000E1A2D" w:rsidP="007B2F0C">
    <w:pPr>
      <w:pStyle w:val="Footer"/>
      <w:rPr>
        <w:rStyle w:val="PageNumber"/>
      </w:rPr>
    </w:pPr>
    <w:r>
      <w:rPr>
        <w:rStyle w:val="PageNumber"/>
        <w:rtl/>
      </w:rPr>
      <w:fldChar w:fldCharType="begin"/>
    </w:r>
    <w:r w:rsidR="00AD5C0D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5299415A" w14:textId="77777777" w:rsidR="00AD5C0D" w:rsidRDefault="00AD5C0D" w:rsidP="007B2F0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5D19B7" w14:textId="77777777" w:rsidR="003D35CC" w:rsidRDefault="003D35CC" w:rsidP="007B2F0C">
    <w:pPr>
      <w:rPr>
        <w:rtl/>
      </w:rPr>
    </w:pPr>
  </w:p>
  <w:p w14:paraId="1DB06AC2" w14:textId="027E9C2A" w:rsidR="00245366" w:rsidRDefault="00A2576E" w:rsidP="00245366">
    <w:pPr>
      <w:rPr>
        <w:rStyle w:val="PageNumber"/>
        <w:rtl/>
      </w:rPr>
    </w:pPr>
    <w:r w:rsidRPr="008F39D4">
      <w:rPr>
        <w:noProof/>
        <w:color w:val="1C1C5E"/>
        <w:sz w:val="18"/>
        <w:szCs w:val="18"/>
        <w:rtl/>
      </w:rPr>
      <mc:AlternateContent>
        <mc:Choice Requires="wps">
          <w:drawing>
            <wp:anchor distT="0" distB="0" distL="114298" distR="114298" simplePos="0" relativeHeight="251657216" behindDoc="0" locked="0" layoutInCell="1" allowOverlap="1" wp14:anchorId="2FF1DA0A" wp14:editId="6C468301">
              <wp:simplePos x="0" y="0"/>
              <wp:positionH relativeFrom="column">
                <wp:posOffset>5486399</wp:posOffset>
              </wp:positionH>
              <wp:positionV relativeFrom="paragraph">
                <wp:posOffset>-18415</wp:posOffset>
              </wp:positionV>
              <wp:extent cx="0" cy="457200"/>
              <wp:effectExtent l="0" t="0" r="0" b="0"/>
              <wp:wrapNone/>
              <wp:docPr id="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38B8E" id="Line 8" o:spid="_x0000_s1026" style="position:absolute;z-index:25165721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in,-1.45pt" to="6in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" strokecolor="gray"/>
          </w:pict>
        </mc:Fallback>
      </mc:AlternateContent>
    </w:r>
    <w:r w:rsidR="00245366" w:rsidRPr="008F39D4">
      <w:rPr>
        <w:rFonts w:hint="cs"/>
        <w:noProof/>
        <w:color w:val="1C1C5E"/>
        <w:rtl/>
      </w:rPr>
      <mc:AlternateContent>
        <mc:Choice Requires="wps">
          <w:drawing>
            <wp:anchor distT="0" distB="0" distL="114298" distR="114298" simplePos="0" relativeHeight="251659264" behindDoc="0" locked="0" layoutInCell="1" allowOverlap="1" wp14:anchorId="681CA13E" wp14:editId="5EC905EE">
              <wp:simplePos x="0" y="0"/>
              <wp:positionH relativeFrom="column">
                <wp:posOffset>5486400</wp:posOffset>
              </wp:positionH>
              <wp:positionV relativeFrom="paragraph">
                <wp:posOffset>-18415</wp:posOffset>
              </wp:positionV>
              <wp:extent cx="0" cy="457200"/>
              <wp:effectExtent l="0" t="0" r="3810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72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1C1C5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E372A95" id="Straight Connector 3" o:spid="_x0000_s1026" style="position:absolute;z-index:25165926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from="6in,-1.45pt" to="6in,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" strokecolor="#1c1c5e"/>
          </w:pict>
        </mc:Fallback>
      </mc:AlternateContent>
    </w:r>
    <w:r w:rsidR="00245366" w:rsidRPr="008F39D4">
      <w:rPr>
        <w:noProof/>
        <w:color w:val="1C1C5E"/>
        <w:sz w:val="18"/>
        <w:szCs w:val="18"/>
      </w:rPr>
      <w:t>ROM Knowledgeware</w:t>
    </w:r>
    <w:r w:rsidR="00580968" w:rsidRPr="008F39D4">
      <w:rPr>
        <w:rFonts w:hint="cs"/>
        <w:color w:val="1C1C5E"/>
        <w:sz w:val="18"/>
        <w:szCs w:val="18"/>
        <w:rtl/>
      </w:rPr>
      <w:t xml:space="preserve"> </w:t>
    </w:r>
    <w:r w:rsidR="00245366">
      <w:rPr>
        <w:rFonts w:hint="cs"/>
        <w:sz w:val="18"/>
        <w:szCs w:val="18"/>
        <w:rtl/>
      </w:rPr>
      <w:tab/>
    </w:r>
    <w:r w:rsidR="00245366">
      <w:rPr>
        <w:rFonts w:hint="cs"/>
        <w:sz w:val="18"/>
        <w:szCs w:val="18"/>
        <w:rtl/>
      </w:rPr>
      <w:tab/>
    </w:r>
    <w:r w:rsidR="00245366">
      <w:rPr>
        <w:rFonts w:hint="cs"/>
        <w:sz w:val="18"/>
        <w:szCs w:val="18"/>
        <w:rtl/>
      </w:rPr>
      <w:tab/>
    </w:r>
    <w:r w:rsidR="00245366">
      <w:rPr>
        <w:rStyle w:val="PageNumber"/>
        <w:rFonts w:hint="cs"/>
        <w:rtl/>
      </w:rPr>
      <w:fldChar w:fldCharType="begin"/>
    </w:r>
    <w:r w:rsidR="00245366">
      <w:rPr>
        <w:rStyle w:val="PageNumber"/>
      </w:rPr>
      <w:instrText xml:space="preserve">PAGE  </w:instrText>
    </w:r>
    <w:r w:rsidR="00245366">
      <w:rPr>
        <w:rStyle w:val="PageNumber"/>
        <w:rFonts w:hint="cs"/>
        <w:rtl/>
      </w:rPr>
      <w:fldChar w:fldCharType="separate"/>
    </w:r>
    <w:r w:rsidR="00EF26BA">
      <w:rPr>
        <w:rStyle w:val="PageNumber"/>
        <w:noProof/>
        <w:rtl/>
      </w:rPr>
      <w:t>5</w:t>
    </w:r>
    <w:r w:rsidR="00245366">
      <w:rPr>
        <w:rStyle w:val="PageNumber"/>
        <w:rFonts w:hint="cs"/>
        <w:rtl/>
      </w:rPr>
      <w:fldChar w:fldCharType="end"/>
    </w:r>
  </w:p>
  <w:p w14:paraId="13FC4FD3" w14:textId="77777777" w:rsidR="00245366" w:rsidRPr="000C1FD3" w:rsidRDefault="001F1218" w:rsidP="00245366">
    <w:pPr>
      <w:rPr>
        <w:color w:val="C6306D"/>
        <w:rtl/>
      </w:rPr>
    </w:pPr>
    <w:hyperlink r:id="rId1" w:history="1">
      <w:r w:rsidR="00245366" w:rsidRPr="000C1FD3">
        <w:rPr>
          <w:rStyle w:val="Hyperlink"/>
          <w:color w:val="C6306D"/>
          <w:sz w:val="18"/>
          <w:szCs w:val="18"/>
        </w:rPr>
        <w:t>www.kmrom.com</w:t>
      </w:r>
    </w:hyperlink>
  </w:p>
  <w:p w14:paraId="518EFFBC" w14:textId="77777777" w:rsidR="00710389" w:rsidRPr="003D35CC" w:rsidRDefault="00710389" w:rsidP="00245366">
    <w:pPr>
      <w:rPr>
        <w:rFonts w:cs="Arial"/>
        <w:color w:val="484D49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C01727" w14:textId="77777777" w:rsidR="001F1218" w:rsidRDefault="001F1218" w:rsidP="007B2F0C">
      <w:r>
        <w:separator/>
      </w:r>
    </w:p>
  </w:footnote>
  <w:footnote w:type="continuationSeparator" w:id="0">
    <w:p w14:paraId="063BF576" w14:textId="77777777" w:rsidR="001F1218" w:rsidRDefault="001F1218" w:rsidP="007B2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9E2C9" w14:textId="3F291F41" w:rsidR="00710E37" w:rsidRDefault="00710E37">
    <w:pPr>
      <w:pStyle w:val="Header"/>
      <w:rPr>
        <w:noProof/>
        <w:rtl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C1CF4BE" wp14:editId="2F75396F">
          <wp:simplePos x="0" y="0"/>
          <wp:positionH relativeFrom="page">
            <wp:posOffset>5271245</wp:posOffset>
          </wp:positionH>
          <wp:positionV relativeFrom="page">
            <wp:posOffset>311095</wp:posOffset>
          </wp:positionV>
          <wp:extent cx="1938431" cy="358388"/>
          <wp:effectExtent l="0" t="0" r="5080" b="381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03" t="42485" r="7405" b="35132"/>
                  <a:stretch/>
                </pic:blipFill>
                <pic:spPr bwMode="auto">
                  <a:xfrm>
                    <a:off x="0" y="0"/>
                    <a:ext cx="1938431" cy="3583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4F3B91A" w14:textId="7D40FF7C" w:rsidR="00710E37" w:rsidRDefault="00710E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40" type="#_x0000_t75" style="width:19.8pt;height:19.8pt" o:bullet="t">
        <v:imagedata r:id="rId1" o:title="arrow_brown"/>
      </v:shape>
    </w:pict>
  </w:numPicBullet>
  <w:numPicBullet w:numPicBulletId="1">
    <w:pict>
      <v:shape w14:anchorId="0787E32A" id="_x0000_i1341" type="#_x0000_t75" style="width:19.8pt;height:19.8pt" o:bullet="t">
        <v:imagedata r:id="rId2" o:title="arrow_grren"/>
      </v:shape>
    </w:pict>
  </w:numPicBullet>
  <w:abstractNum w:abstractNumId="0" w15:restartNumberingAfterBreak="0">
    <w:nsid w:val="FFFFFF83"/>
    <w:multiLevelType w:val="singleLevel"/>
    <w:tmpl w:val="01D809D2"/>
    <w:lvl w:ilvl="0">
      <w:start w:val="1"/>
      <w:numFmt w:val="bullet"/>
      <w:pStyle w:val="ListBullet2"/>
      <w:lvlText w:val=""/>
      <w:lvlPicBulletId w:val="1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auto"/>
      </w:rPr>
    </w:lvl>
  </w:abstractNum>
  <w:abstractNum w:abstractNumId="1" w15:restartNumberingAfterBreak="0">
    <w:nsid w:val="FFFFFF89"/>
    <w:multiLevelType w:val="singleLevel"/>
    <w:tmpl w:val="4E3CDB70"/>
    <w:lvl w:ilvl="0">
      <w:start w:val="1"/>
      <w:numFmt w:val="bullet"/>
      <w:pStyle w:val="List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</w:abstractNum>
  <w:abstractNum w:abstractNumId="2" w15:restartNumberingAfterBreak="0">
    <w:nsid w:val="167B1FC3"/>
    <w:multiLevelType w:val="hybridMultilevel"/>
    <w:tmpl w:val="753AD436"/>
    <w:lvl w:ilvl="0" w:tplc="232CD85A">
      <w:start w:val="1"/>
      <w:numFmt w:val="decimal"/>
      <w:lvlText w:val="%1."/>
      <w:lvlJc w:val="left"/>
      <w:pPr>
        <w:ind w:left="1080" w:hanging="360"/>
      </w:pPr>
      <w:rPr>
        <w:rFonts w:ascii="Rubik" w:hAnsi="Rubik" w:hint="default"/>
        <w:b w:val="0"/>
        <w:i w:val="0"/>
        <w:color w:val="C6306D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FC628E"/>
    <w:multiLevelType w:val="hybridMultilevel"/>
    <w:tmpl w:val="42DA0576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06D46"/>
    <w:multiLevelType w:val="hybridMultilevel"/>
    <w:tmpl w:val="CC78CFCC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507683"/>
    <w:multiLevelType w:val="multilevel"/>
    <w:tmpl w:val="433A7AF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3E0B7F1C"/>
    <w:multiLevelType w:val="hybridMultilevel"/>
    <w:tmpl w:val="70889EB6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983AAD"/>
    <w:multiLevelType w:val="hybridMultilevel"/>
    <w:tmpl w:val="908821A8"/>
    <w:lvl w:ilvl="0" w:tplc="232CD85A">
      <w:start w:val="1"/>
      <w:numFmt w:val="decimal"/>
      <w:lvlText w:val="%1."/>
      <w:lvlJc w:val="left"/>
      <w:pPr>
        <w:ind w:left="1440" w:hanging="360"/>
      </w:pPr>
      <w:rPr>
        <w:rFonts w:ascii="Rubik" w:hAnsi="Rubik" w:hint="default"/>
        <w:b w:val="0"/>
        <w:i w:val="0"/>
        <w:color w:val="C6306D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8063B4"/>
    <w:multiLevelType w:val="hybridMultilevel"/>
    <w:tmpl w:val="6512D74E"/>
    <w:lvl w:ilvl="0" w:tplc="AABEB338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C200EA"/>
    <w:multiLevelType w:val="hybridMultilevel"/>
    <w:tmpl w:val="6A140C42"/>
    <w:lvl w:ilvl="0" w:tplc="232CD85A">
      <w:start w:val="1"/>
      <w:numFmt w:val="decimal"/>
      <w:lvlText w:val="%1."/>
      <w:lvlJc w:val="left"/>
      <w:pPr>
        <w:ind w:left="720" w:hanging="360"/>
      </w:pPr>
      <w:rPr>
        <w:rFonts w:ascii="Rubik" w:hAnsi="Rubik" w:hint="default"/>
        <w:b w:val="0"/>
        <w:i w:val="0"/>
        <w:color w:val="C6306D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0D0CAB"/>
    <w:multiLevelType w:val="hybridMultilevel"/>
    <w:tmpl w:val="3A30B610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BC16FB"/>
    <w:multiLevelType w:val="hybridMultilevel"/>
    <w:tmpl w:val="37704C70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31522B"/>
    <w:multiLevelType w:val="hybridMultilevel"/>
    <w:tmpl w:val="1040EB84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7B1E96"/>
    <w:multiLevelType w:val="hybridMultilevel"/>
    <w:tmpl w:val="30E409CE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CE594F"/>
    <w:multiLevelType w:val="hybridMultilevel"/>
    <w:tmpl w:val="0D389FE2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131077"/>
    <w:multiLevelType w:val="hybridMultilevel"/>
    <w:tmpl w:val="D084CEC8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2E726C"/>
    <w:multiLevelType w:val="hybridMultilevel"/>
    <w:tmpl w:val="E7D0C3A6"/>
    <w:lvl w:ilvl="0" w:tplc="AABEB33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C2396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11"/>
  </w:num>
  <w:num w:numId="5">
    <w:abstractNumId w:val="15"/>
  </w:num>
  <w:num w:numId="6">
    <w:abstractNumId w:val="6"/>
  </w:num>
  <w:num w:numId="7">
    <w:abstractNumId w:val="4"/>
  </w:num>
  <w:num w:numId="8">
    <w:abstractNumId w:val="7"/>
  </w:num>
  <w:num w:numId="9">
    <w:abstractNumId w:val="2"/>
  </w:num>
  <w:num w:numId="10">
    <w:abstractNumId w:val="9"/>
  </w:num>
  <w:num w:numId="11">
    <w:abstractNumId w:val="14"/>
  </w:num>
  <w:num w:numId="12">
    <w:abstractNumId w:val="13"/>
  </w:num>
  <w:num w:numId="13">
    <w:abstractNumId w:val="16"/>
  </w:num>
  <w:num w:numId="14">
    <w:abstractNumId w:val="8"/>
  </w:num>
  <w:num w:numId="15">
    <w:abstractNumId w:val="3"/>
  </w:num>
  <w:num w:numId="16">
    <w:abstractNumId w:val="10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703"/>
    <w:rsid w:val="00003132"/>
    <w:rsid w:val="00003736"/>
    <w:rsid w:val="000054A7"/>
    <w:rsid w:val="000067D4"/>
    <w:rsid w:val="00007086"/>
    <w:rsid w:val="00010755"/>
    <w:rsid w:val="00011533"/>
    <w:rsid w:val="00011E96"/>
    <w:rsid w:val="0001472E"/>
    <w:rsid w:val="000224C5"/>
    <w:rsid w:val="00023959"/>
    <w:rsid w:val="00024B7D"/>
    <w:rsid w:val="00025827"/>
    <w:rsid w:val="0003433C"/>
    <w:rsid w:val="0003609F"/>
    <w:rsid w:val="00036F49"/>
    <w:rsid w:val="000379B6"/>
    <w:rsid w:val="000436FA"/>
    <w:rsid w:val="00045497"/>
    <w:rsid w:val="00055DB3"/>
    <w:rsid w:val="00060125"/>
    <w:rsid w:val="00061FFE"/>
    <w:rsid w:val="00063B53"/>
    <w:rsid w:val="00067169"/>
    <w:rsid w:val="0007409D"/>
    <w:rsid w:val="00084E82"/>
    <w:rsid w:val="00087FAE"/>
    <w:rsid w:val="000901CF"/>
    <w:rsid w:val="000929F3"/>
    <w:rsid w:val="000A2846"/>
    <w:rsid w:val="000A4705"/>
    <w:rsid w:val="000A5D8C"/>
    <w:rsid w:val="000A7B80"/>
    <w:rsid w:val="000B0D61"/>
    <w:rsid w:val="000B53B5"/>
    <w:rsid w:val="000B5A4A"/>
    <w:rsid w:val="000B67B8"/>
    <w:rsid w:val="000B7ABC"/>
    <w:rsid w:val="000C0946"/>
    <w:rsid w:val="000C0CF1"/>
    <w:rsid w:val="000C1FD3"/>
    <w:rsid w:val="000C577C"/>
    <w:rsid w:val="000C5B6D"/>
    <w:rsid w:val="000D0E8E"/>
    <w:rsid w:val="000D0F00"/>
    <w:rsid w:val="000D2001"/>
    <w:rsid w:val="000D323A"/>
    <w:rsid w:val="000D3DC3"/>
    <w:rsid w:val="000D5559"/>
    <w:rsid w:val="000D619A"/>
    <w:rsid w:val="000E13DB"/>
    <w:rsid w:val="000E1A2D"/>
    <w:rsid w:val="000E46EB"/>
    <w:rsid w:val="000E6AAA"/>
    <w:rsid w:val="000F15F1"/>
    <w:rsid w:val="000F2DF1"/>
    <w:rsid w:val="000F327E"/>
    <w:rsid w:val="000F4384"/>
    <w:rsid w:val="000F4AB2"/>
    <w:rsid w:val="001015EF"/>
    <w:rsid w:val="00102DAB"/>
    <w:rsid w:val="00105A34"/>
    <w:rsid w:val="00110554"/>
    <w:rsid w:val="00110BAF"/>
    <w:rsid w:val="00110D05"/>
    <w:rsid w:val="00110D8A"/>
    <w:rsid w:val="00110DEF"/>
    <w:rsid w:val="001115A9"/>
    <w:rsid w:val="001123C4"/>
    <w:rsid w:val="00116449"/>
    <w:rsid w:val="00116869"/>
    <w:rsid w:val="00120D11"/>
    <w:rsid w:val="00122E94"/>
    <w:rsid w:val="001242D1"/>
    <w:rsid w:val="00124C80"/>
    <w:rsid w:val="001257F3"/>
    <w:rsid w:val="00126039"/>
    <w:rsid w:val="0012607B"/>
    <w:rsid w:val="001267B2"/>
    <w:rsid w:val="001301BF"/>
    <w:rsid w:val="00134211"/>
    <w:rsid w:val="001351DA"/>
    <w:rsid w:val="00135FE9"/>
    <w:rsid w:val="0014250E"/>
    <w:rsid w:val="001477E6"/>
    <w:rsid w:val="00147A6D"/>
    <w:rsid w:val="00154D88"/>
    <w:rsid w:val="001550BD"/>
    <w:rsid w:val="00160322"/>
    <w:rsid w:val="00160E3B"/>
    <w:rsid w:val="00161E45"/>
    <w:rsid w:val="0016519F"/>
    <w:rsid w:val="00171541"/>
    <w:rsid w:val="00173086"/>
    <w:rsid w:val="00173FB7"/>
    <w:rsid w:val="00175C03"/>
    <w:rsid w:val="00175F87"/>
    <w:rsid w:val="001761C5"/>
    <w:rsid w:val="001778CC"/>
    <w:rsid w:val="00180DEA"/>
    <w:rsid w:val="001815DE"/>
    <w:rsid w:val="00186FBA"/>
    <w:rsid w:val="0018772F"/>
    <w:rsid w:val="00190C56"/>
    <w:rsid w:val="00193001"/>
    <w:rsid w:val="00193B22"/>
    <w:rsid w:val="00194077"/>
    <w:rsid w:val="00195461"/>
    <w:rsid w:val="00197E60"/>
    <w:rsid w:val="001A03BB"/>
    <w:rsid w:val="001A329A"/>
    <w:rsid w:val="001A4152"/>
    <w:rsid w:val="001A5D2D"/>
    <w:rsid w:val="001B0F2B"/>
    <w:rsid w:val="001B44C9"/>
    <w:rsid w:val="001B5475"/>
    <w:rsid w:val="001B677B"/>
    <w:rsid w:val="001B7203"/>
    <w:rsid w:val="001C280A"/>
    <w:rsid w:val="001C29AE"/>
    <w:rsid w:val="001C2FCB"/>
    <w:rsid w:val="001C40B2"/>
    <w:rsid w:val="001C5F09"/>
    <w:rsid w:val="001C6C39"/>
    <w:rsid w:val="001D010B"/>
    <w:rsid w:val="001D07D7"/>
    <w:rsid w:val="001D21C8"/>
    <w:rsid w:val="001D2F74"/>
    <w:rsid w:val="001D3B95"/>
    <w:rsid w:val="001D3F3A"/>
    <w:rsid w:val="001D5CE8"/>
    <w:rsid w:val="001D7182"/>
    <w:rsid w:val="001D7486"/>
    <w:rsid w:val="001E01D2"/>
    <w:rsid w:val="001E078F"/>
    <w:rsid w:val="001E0BE0"/>
    <w:rsid w:val="001E0E2B"/>
    <w:rsid w:val="001E0FAC"/>
    <w:rsid w:val="001E33B4"/>
    <w:rsid w:val="001E3874"/>
    <w:rsid w:val="001E6179"/>
    <w:rsid w:val="001E738D"/>
    <w:rsid w:val="001F1218"/>
    <w:rsid w:val="001F18A2"/>
    <w:rsid w:val="001F3231"/>
    <w:rsid w:val="001F3E2E"/>
    <w:rsid w:val="001F4AB4"/>
    <w:rsid w:val="001F66F6"/>
    <w:rsid w:val="001F7928"/>
    <w:rsid w:val="00203800"/>
    <w:rsid w:val="002044BA"/>
    <w:rsid w:val="00205368"/>
    <w:rsid w:val="00205B72"/>
    <w:rsid w:val="00207948"/>
    <w:rsid w:val="00211079"/>
    <w:rsid w:val="0021136D"/>
    <w:rsid w:val="00211FDB"/>
    <w:rsid w:val="002135EA"/>
    <w:rsid w:val="00222279"/>
    <w:rsid w:val="0022383A"/>
    <w:rsid w:val="00225661"/>
    <w:rsid w:val="00227F05"/>
    <w:rsid w:val="0023070F"/>
    <w:rsid w:val="002316A9"/>
    <w:rsid w:val="00237F30"/>
    <w:rsid w:val="00244B95"/>
    <w:rsid w:val="00245366"/>
    <w:rsid w:val="002468E8"/>
    <w:rsid w:val="00252920"/>
    <w:rsid w:val="00253EDC"/>
    <w:rsid w:val="0025524A"/>
    <w:rsid w:val="002552C0"/>
    <w:rsid w:val="002563AC"/>
    <w:rsid w:val="0026022A"/>
    <w:rsid w:val="002613D7"/>
    <w:rsid w:val="00264E32"/>
    <w:rsid w:val="00272F88"/>
    <w:rsid w:val="00273130"/>
    <w:rsid w:val="0027333C"/>
    <w:rsid w:val="00274833"/>
    <w:rsid w:val="0028469B"/>
    <w:rsid w:val="0028733E"/>
    <w:rsid w:val="002907CF"/>
    <w:rsid w:val="00290DE1"/>
    <w:rsid w:val="002A70F2"/>
    <w:rsid w:val="002B1A31"/>
    <w:rsid w:val="002B2BEF"/>
    <w:rsid w:val="002B50F4"/>
    <w:rsid w:val="002C2A24"/>
    <w:rsid w:val="002C2D77"/>
    <w:rsid w:val="002C79FD"/>
    <w:rsid w:val="002D01C1"/>
    <w:rsid w:val="002D4B87"/>
    <w:rsid w:val="002D5CF2"/>
    <w:rsid w:val="002F0D9A"/>
    <w:rsid w:val="002F1F35"/>
    <w:rsid w:val="002F3A61"/>
    <w:rsid w:val="002F44EE"/>
    <w:rsid w:val="002F5231"/>
    <w:rsid w:val="002F5E80"/>
    <w:rsid w:val="002F6A35"/>
    <w:rsid w:val="003000A4"/>
    <w:rsid w:val="0030359E"/>
    <w:rsid w:val="003035B1"/>
    <w:rsid w:val="00305367"/>
    <w:rsid w:val="00306DDE"/>
    <w:rsid w:val="00316EC8"/>
    <w:rsid w:val="00322F04"/>
    <w:rsid w:val="00322FB2"/>
    <w:rsid w:val="003266B3"/>
    <w:rsid w:val="00330A92"/>
    <w:rsid w:val="0034160D"/>
    <w:rsid w:val="003444E8"/>
    <w:rsid w:val="0035797B"/>
    <w:rsid w:val="00360484"/>
    <w:rsid w:val="00367B59"/>
    <w:rsid w:val="00374014"/>
    <w:rsid w:val="00375764"/>
    <w:rsid w:val="00376EEB"/>
    <w:rsid w:val="00380C6A"/>
    <w:rsid w:val="00381DD8"/>
    <w:rsid w:val="00382ABF"/>
    <w:rsid w:val="003836BE"/>
    <w:rsid w:val="00383AE7"/>
    <w:rsid w:val="0038503E"/>
    <w:rsid w:val="00387331"/>
    <w:rsid w:val="00392895"/>
    <w:rsid w:val="00395056"/>
    <w:rsid w:val="00395574"/>
    <w:rsid w:val="0039684F"/>
    <w:rsid w:val="003A30A5"/>
    <w:rsid w:val="003A4435"/>
    <w:rsid w:val="003A5156"/>
    <w:rsid w:val="003B6FAA"/>
    <w:rsid w:val="003C05AC"/>
    <w:rsid w:val="003C0AD8"/>
    <w:rsid w:val="003C3C83"/>
    <w:rsid w:val="003C3D11"/>
    <w:rsid w:val="003C4A97"/>
    <w:rsid w:val="003C6BFD"/>
    <w:rsid w:val="003D27DF"/>
    <w:rsid w:val="003D2A3B"/>
    <w:rsid w:val="003D35CC"/>
    <w:rsid w:val="003D40DE"/>
    <w:rsid w:val="003D45C6"/>
    <w:rsid w:val="003D6AD1"/>
    <w:rsid w:val="003E43D3"/>
    <w:rsid w:val="003E7EAA"/>
    <w:rsid w:val="00401C73"/>
    <w:rsid w:val="00402233"/>
    <w:rsid w:val="00405247"/>
    <w:rsid w:val="004052DB"/>
    <w:rsid w:val="00407695"/>
    <w:rsid w:val="00407C92"/>
    <w:rsid w:val="00412BB3"/>
    <w:rsid w:val="00412F9B"/>
    <w:rsid w:val="004130E4"/>
    <w:rsid w:val="00416ABB"/>
    <w:rsid w:val="00420C97"/>
    <w:rsid w:val="00420FBB"/>
    <w:rsid w:val="00423EAD"/>
    <w:rsid w:val="00426A71"/>
    <w:rsid w:val="00427427"/>
    <w:rsid w:val="00427488"/>
    <w:rsid w:val="00431812"/>
    <w:rsid w:val="00433E5F"/>
    <w:rsid w:val="00436A01"/>
    <w:rsid w:val="0044403E"/>
    <w:rsid w:val="00444E5C"/>
    <w:rsid w:val="00445862"/>
    <w:rsid w:val="00447669"/>
    <w:rsid w:val="004502B1"/>
    <w:rsid w:val="00451B71"/>
    <w:rsid w:val="004521AA"/>
    <w:rsid w:val="00452482"/>
    <w:rsid w:val="00460B1D"/>
    <w:rsid w:val="0046168E"/>
    <w:rsid w:val="00461BB2"/>
    <w:rsid w:val="00461F2E"/>
    <w:rsid w:val="004625BE"/>
    <w:rsid w:val="00462678"/>
    <w:rsid w:val="00465350"/>
    <w:rsid w:val="004654A8"/>
    <w:rsid w:val="00465A61"/>
    <w:rsid w:val="004701D4"/>
    <w:rsid w:val="00470BD8"/>
    <w:rsid w:val="0047218E"/>
    <w:rsid w:val="00473AB7"/>
    <w:rsid w:val="00476DED"/>
    <w:rsid w:val="0048028B"/>
    <w:rsid w:val="00482156"/>
    <w:rsid w:val="00485FC5"/>
    <w:rsid w:val="0049729A"/>
    <w:rsid w:val="004A25C9"/>
    <w:rsid w:val="004A30E8"/>
    <w:rsid w:val="004A3613"/>
    <w:rsid w:val="004A402C"/>
    <w:rsid w:val="004B00CC"/>
    <w:rsid w:val="004B2149"/>
    <w:rsid w:val="004C440E"/>
    <w:rsid w:val="004C44E8"/>
    <w:rsid w:val="004C7ABF"/>
    <w:rsid w:val="004D0112"/>
    <w:rsid w:val="004D1E8A"/>
    <w:rsid w:val="004E1991"/>
    <w:rsid w:val="004E1CB8"/>
    <w:rsid w:val="004E3F96"/>
    <w:rsid w:val="004F172F"/>
    <w:rsid w:val="004F3C01"/>
    <w:rsid w:val="004F43F6"/>
    <w:rsid w:val="004F7BEB"/>
    <w:rsid w:val="005006FE"/>
    <w:rsid w:val="005025BB"/>
    <w:rsid w:val="00502A6C"/>
    <w:rsid w:val="00510859"/>
    <w:rsid w:val="00511C5F"/>
    <w:rsid w:val="00512C4A"/>
    <w:rsid w:val="00516244"/>
    <w:rsid w:val="005162D9"/>
    <w:rsid w:val="005227D8"/>
    <w:rsid w:val="005264D5"/>
    <w:rsid w:val="0053325D"/>
    <w:rsid w:val="00535B63"/>
    <w:rsid w:val="00543CE9"/>
    <w:rsid w:val="005465FD"/>
    <w:rsid w:val="005466CE"/>
    <w:rsid w:val="00546AAA"/>
    <w:rsid w:val="005474E5"/>
    <w:rsid w:val="005501C9"/>
    <w:rsid w:val="00556F2F"/>
    <w:rsid w:val="00557483"/>
    <w:rsid w:val="00557842"/>
    <w:rsid w:val="005608AC"/>
    <w:rsid w:val="00561DD8"/>
    <w:rsid w:val="0056280E"/>
    <w:rsid w:val="005631D7"/>
    <w:rsid w:val="005658D8"/>
    <w:rsid w:val="00571F77"/>
    <w:rsid w:val="00580968"/>
    <w:rsid w:val="00591576"/>
    <w:rsid w:val="0059314E"/>
    <w:rsid w:val="00594F78"/>
    <w:rsid w:val="005A12FA"/>
    <w:rsid w:val="005A47A7"/>
    <w:rsid w:val="005B08A9"/>
    <w:rsid w:val="005B0E99"/>
    <w:rsid w:val="005B34DC"/>
    <w:rsid w:val="005B3A9B"/>
    <w:rsid w:val="005C2B66"/>
    <w:rsid w:val="005C4940"/>
    <w:rsid w:val="005C4E85"/>
    <w:rsid w:val="005C757A"/>
    <w:rsid w:val="005D0656"/>
    <w:rsid w:val="005D0722"/>
    <w:rsid w:val="005D1B25"/>
    <w:rsid w:val="005D2D01"/>
    <w:rsid w:val="005D44A9"/>
    <w:rsid w:val="005D718C"/>
    <w:rsid w:val="005D7E5A"/>
    <w:rsid w:val="005E08D5"/>
    <w:rsid w:val="005E120C"/>
    <w:rsid w:val="005E42F8"/>
    <w:rsid w:val="005E48F1"/>
    <w:rsid w:val="005E5525"/>
    <w:rsid w:val="005E7898"/>
    <w:rsid w:val="005F1CDA"/>
    <w:rsid w:val="005F312D"/>
    <w:rsid w:val="005F699C"/>
    <w:rsid w:val="005F70A4"/>
    <w:rsid w:val="006015B8"/>
    <w:rsid w:val="00604B89"/>
    <w:rsid w:val="006058A1"/>
    <w:rsid w:val="006074BF"/>
    <w:rsid w:val="00611A40"/>
    <w:rsid w:val="006167F7"/>
    <w:rsid w:val="00621776"/>
    <w:rsid w:val="00622124"/>
    <w:rsid w:val="0062328F"/>
    <w:rsid w:val="00625527"/>
    <w:rsid w:val="00626351"/>
    <w:rsid w:val="00630596"/>
    <w:rsid w:val="006315AA"/>
    <w:rsid w:val="00632ADC"/>
    <w:rsid w:val="00645FB7"/>
    <w:rsid w:val="006513DB"/>
    <w:rsid w:val="00655917"/>
    <w:rsid w:val="006605A5"/>
    <w:rsid w:val="006630CC"/>
    <w:rsid w:val="006658C4"/>
    <w:rsid w:val="006717E3"/>
    <w:rsid w:val="006720DE"/>
    <w:rsid w:val="006764E3"/>
    <w:rsid w:val="00683B98"/>
    <w:rsid w:val="00684E96"/>
    <w:rsid w:val="00690296"/>
    <w:rsid w:val="006930B8"/>
    <w:rsid w:val="006958C1"/>
    <w:rsid w:val="00697A39"/>
    <w:rsid w:val="00697F84"/>
    <w:rsid w:val="006A0B31"/>
    <w:rsid w:val="006A1787"/>
    <w:rsid w:val="006A6423"/>
    <w:rsid w:val="006A6839"/>
    <w:rsid w:val="006B074D"/>
    <w:rsid w:val="006B1BF4"/>
    <w:rsid w:val="006B4C92"/>
    <w:rsid w:val="006C02F2"/>
    <w:rsid w:val="006C1AA8"/>
    <w:rsid w:val="006C3F8D"/>
    <w:rsid w:val="006C6A00"/>
    <w:rsid w:val="006D10F9"/>
    <w:rsid w:val="006E20B6"/>
    <w:rsid w:val="006E391C"/>
    <w:rsid w:val="006E513C"/>
    <w:rsid w:val="006E76D0"/>
    <w:rsid w:val="006F1383"/>
    <w:rsid w:val="006F2272"/>
    <w:rsid w:val="006F2605"/>
    <w:rsid w:val="0070000D"/>
    <w:rsid w:val="007004CB"/>
    <w:rsid w:val="00703BBD"/>
    <w:rsid w:val="00705B57"/>
    <w:rsid w:val="00707E26"/>
    <w:rsid w:val="00710258"/>
    <w:rsid w:val="00710389"/>
    <w:rsid w:val="00710E37"/>
    <w:rsid w:val="00711158"/>
    <w:rsid w:val="00711172"/>
    <w:rsid w:val="0071150E"/>
    <w:rsid w:val="00712197"/>
    <w:rsid w:val="00720B88"/>
    <w:rsid w:val="00724CFC"/>
    <w:rsid w:val="00726905"/>
    <w:rsid w:val="007377B5"/>
    <w:rsid w:val="007435AE"/>
    <w:rsid w:val="00744306"/>
    <w:rsid w:val="00744ADE"/>
    <w:rsid w:val="007518D5"/>
    <w:rsid w:val="0075590A"/>
    <w:rsid w:val="0075613A"/>
    <w:rsid w:val="00756757"/>
    <w:rsid w:val="00762AD7"/>
    <w:rsid w:val="0076573A"/>
    <w:rsid w:val="00765DB5"/>
    <w:rsid w:val="00775E57"/>
    <w:rsid w:val="00776DE6"/>
    <w:rsid w:val="00781C0E"/>
    <w:rsid w:val="00783C37"/>
    <w:rsid w:val="00783C4B"/>
    <w:rsid w:val="0078575C"/>
    <w:rsid w:val="00785BC1"/>
    <w:rsid w:val="00787283"/>
    <w:rsid w:val="00794DDE"/>
    <w:rsid w:val="00796CBF"/>
    <w:rsid w:val="00797177"/>
    <w:rsid w:val="00797576"/>
    <w:rsid w:val="007A1928"/>
    <w:rsid w:val="007A4B63"/>
    <w:rsid w:val="007A5BAF"/>
    <w:rsid w:val="007B0A15"/>
    <w:rsid w:val="007B186F"/>
    <w:rsid w:val="007B2F0C"/>
    <w:rsid w:val="007B41D0"/>
    <w:rsid w:val="007B603D"/>
    <w:rsid w:val="007B6C92"/>
    <w:rsid w:val="007C660B"/>
    <w:rsid w:val="007D019E"/>
    <w:rsid w:val="007D1105"/>
    <w:rsid w:val="007D43AA"/>
    <w:rsid w:val="007D4A43"/>
    <w:rsid w:val="007D58E2"/>
    <w:rsid w:val="007D72CB"/>
    <w:rsid w:val="007E2584"/>
    <w:rsid w:val="007E309F"/>
    <w:rsid w:val="007E544C"/>
    <w:rsid w:val="007E7BAF"/>
    <w:rsid w:val="007F0106"/>
    <w:rsid w:val="007F1E91"/>
    <w:rsid w:val="007F2F05"/>
    <w:rsid w:val="007F3138"/>
    <w:rsid w:val="007F47C5"/>
    <w:rsid w:val="007F58B4"/>
    <w:rsid w:val="007F5A62"/>
    <w:rsid w:val="0080075C"/>
    <w:rsid w:val="008009D7"/>
    <w:rsid w:val="00803156"/>
    <w:rsid w:val="008111E0"/>
    <w:rsid w:val="008121A5"/>
    <w:rsid w:val="00812B71"/>
    <w:rsid w:val="00812FCC"/>
    <w:rsid w:val="00820880"/>
    <w:rsid w:val="00821603"/>
    <w:rsid w:val="00822D9B"/>
    <w:rsid w:val="008230F9"/>
    <w:rsid w:val="008242E1"/>
    <w:rsid w:val="008258DD"/>
    <w:rsid w:val="008350DB"/>
    <w:rsid w:val="0083578F"/>
    <w:rsid w:val="00835C2C"/>
    <w:rsid w:val="00835E27"/>
    <w:rsid w:val="00836AC2"/>
    <w:rsid w:val="008371E1"/>
    <w:rsid w:val="0083757C"/>
    <w:rsid w:val="00840A32"/>
    <w:rsid w:val="00841399"/>
    <w:rsid w:val="00852719"/>
    <w:rsid w:val="00856B8D"/>
    <w:rsid w:val="008571DE"/>
    <w:rsid w:val="0086022D"/>
    <w:rsid w:val="00862DDD"/>
    <w:rsid w:val="00863AD1"/>
    <w:rsid w:val="00866011"/>
    <w:rsid w:val="0086713D"/>
    <w:rsid w:val="008672F2"/>
    <w:rsid w:val="0087044B"/>
    <w:rsid w:val="008713EB"/>
    <w:rsid w:val="00871F9B"/>
    <w:rsid w:val="00874A95"/>
    <w:rsid w:val="008767D7"/>
    <w:rsid w:val="00876CC8"/>
    <w:rsid w:val="00882029"/>
    <w:rsid w:val="0088408D"/>
    <w:rsid w:val="00884158"/>
    <w:rsid w:val="00894BD4"/>
    <w:rsid w:val="008959B9"/>
    <w:rsid w:val="00895DF1"/>
    <w:rsid w:val="008A3BA9"/>
    <w:rsid w:val="008B43E1"/>
    <w:rsid w:val="008B67C1"/>
    <w:rsid w:val="008C06D8"/>
    <w:rsid w:val="008C14C6"/>
    <w:rsid w:val="008C70E9"/>
    <w:rsid w:val="008D2A4C"/>
    <w:rsid w:val="008D74B5"/>
    <w:rsid w:val="008D7D2C"/>
    <w:rsid w:val="008E0277"/>
    <w:rsid w:val="008E1B5A"/>
    <w:rsid w:val="008E1C59"/>
    <w:rsid w:val="008E43B9"/>
    <w:rsid w:val="008F0BBB"/>
    <w:rsid w:val="008F3779"/>
    <w:rsid w:val="008F399C"/>
    <w:rsid w:val="008F39D4"/>
    <w:rsid w:val="008F6012"/>
    <w:rsid w:val="008F680F"/>
    <w:rsid w:val="009008FC"/>
    <w:rsid w:val="00903724"/>
    <w:rsid w:val="00906732"/>
    <w:rsid w:val="0091094F"/>
    <w:rsid w:val="00910CDF"/>
    <w:rsid w:val="00914F16"/>
    <w:rsid w:val="00915C30"/>
    <w:rsid w:val="009212EB"/>
    <w:rsid w:val="00923FF1"/>
    <w:rsid w:val="00927171"/>
    <w:rsid w:val="00934C62"/>
    <w:rsid w:val="0093646D"/>
    <w:rsid w:val="00943A16"/>
    <w:rsid w:val="00952AB2"/>
    <w:rsid w:val="00954F0D"/>
    <w:rsid w:val="0095690D"/>
    <w:rsid w:val="0095773D"/>
    <w:rsid w:val="0096102D"/>
    <w:rsid w:val="00962F05"/>
    <w:rsid w:val="0096458C"/>
    <w:rsid w:val="00964BF8"/>
    <w:rsid w:val="00973CF9"/>
    <w:rsid w:val="0098292D"/>
    <w:rsid w:val="00985171"/>
    <w:rsid w:val="00993AD8"/>
    <w:rsid w:val="00997760"/>
    <w:rsid w:val="009B14D1"/>
    <w:rsid w:val="009B2A24"/>
    <w:rsid w:val="009B4478"/>
    <w:rsid w:val="009C2C53"/>
    <w:rsid w:val="009C58DE"/>
    <w:rsid w:val="009C5A12"/>
    <w:rsid w:val="009C7411"/>
    <w:rsid w:val="009C76EB"/>
    <w:rsid w:val="009D2234"/>
    <w:rsid w:val="009D3EB6"/>
    <w:rsid w:val="009D7411"/>
    <w:rsid w:val="009E3258"/>
    <w:rsid w:val="009E5798"/>
    <w:rsid w:val="009E7E7A"/>
    <w:rsid w:val="009F00C5"/>
    <w:rsid w:val="009F01D4"/>
    <w:rsid w:val="009F02D7"/>
    <w:rsid w:val="009F1638"/>
    <w:rsid w:val="009F33D7"/>
    <w:rsid w:val="009F435B"/>
    <w:rsid w:val="00A02C52"/>
    <w:rsid w:val="00A03F13"/>
    <w:rsid w:val="00A0476A"/>
    <w:rsid w:val="00A04EAF"/>
    <w:rsid w:val="00A0526E"/>
    <w:rsid w:val="00A105EF"/>
    <w:rsid w:val="00A11AE6"/>
    <w:rsid w:val="00A11D92"/>
    <w:rsid w:val="00A15CE4"/>
    <w:rsid w:val="00A235C2"/>
    <w:rsid w:val="00A2576E"/>
    <w:rsid w:val="00A32768"/>
    <w:rsid w:val="00A41432"/>
    <w:rsid w:val="00A468C8"/>
    <w:rsid w:val="00A517BC"/>
    <w:rsid w:val="00A53007"/>
    <w:rsid w:val="00A55461"/>
    <w:rsid w:val="00A6577C"/>
    <w:rsid w:val="00A71C25"/>
    <w:rsid w:val="00A71C3C"/>
    <w:rsid w:val="00A74163"/>
    <w:rsid w:val="00A804E3"/>
    <w:rsid w:val="00A8109E"/>
    <w:rsid w:val="00A8140A"/>
    <w:rsid w:val="00A8279B"/>
    <w:rsid w:val="00A83E2C"/>
    <w:rsid w:val="00A872F0"/>
    <w:rsid w:val="00A87FBA"/>
    <w:rsid w:val="00A904EB"/>
    <w:rsid w:val="00A97BE3"/>
    <w:rsid w:val="00AB4C12"/>
    <w:rsid w:val="00AB655E"/>
    <w:rsid w:val="00AC0047"/>
    <w:rsid w:val="00AC10DE"/>
    <w:rsid w:val="00AC7656"/>
    <w:rsid w:val="00AD2454"/>
    <w:rsid w:val="00AD3092"/>
    <w:rsid w:val="00AD5C0D"/>
    <w:rsid w:val="00AD6964"/>
    <w:rsid w:val="00AE3E4F"/>
    <w:rsid w:val="00AE7E2F"/>
    <w:rsid w:val="00AF0C17"/>
    <w:rsid w:val="00AF17B0"/>
    <w:rsid w:val="00AF307B"/>
    <w:rsid w:val="00AF4182"/>
    <w:rsid w:val="00B03FED"/>
    <w:rsid w:val="00B06EE2"/>
    <w:rsid w:val="00B07B8C"/>
    <w:rsid w:val="00B1164F"/>
    <w:rsid w:val="00B12967"/>
    <w:rsid w:val="00B1636E"/>
    <w:rsid w:val="00B17703"/>
    <w:rsid w:val="00B21C18"/>
    <w:rsid w:val="00B2471D"/>
    <w:rsid w:val="00B43639"/>
    <w:rsid w:val="00B43E08"/>
    <w:rsid w:val="00B44FBF"/>
    <w:rsid w:val="00B542AD"/>
    <w:rsid w:val="00B61F95"/>
    <w:rsid w:val="00B62827"/>
    <w:rsid w:val="00B62907"/>
    <w:rsid w:val="00B73A0A"/>
    <w:rsid w:val="00B747BA"/>
    <w:rsid w:val="00B76487"/>
    <w:rsid w:val="00B85A34"/>
    <w:rsid w:val="00B91F9A"/>
    <w:rsid w:val="00B93056"/>
    <w:rsid w:val="00B962FE"/>
    <w:rsid w:val="00B97844"/>
    <w:rsid w:val="00BB05B1"/>
    <w:rsid w:val="00BB0FBE"/>
    <w:rsid w:val="00BB33EB"/>
    <w:rsid w:val="00BB374D"/>
    <w:rsid w:val="00BB3DF3"/>
    <w:rsid w:val="00BB4417"/>
    <w:rsid w:val="00BB6A79"/>
    <w:rsid w:val="00BB7D1B"/>
    <w:rsid w:val="00BC14A7"/>
    <w:rsid w:val="00BC26A2"/>
    <w:rsid w:val="00BC2A90"/>
    <w:rsid w:val="00BC48BE"/>
    <w:rsid w:val="00BC5605"/>
    <w:rsid w:val="00BD101E"/>
    <w:rsid w:val="00BD2189"/>
    <w:rsid w:val="00BD2CDA"/>
    <w:rsid w:val="00BD7026"/>
    <w:rsid w:val="00BE048B"/>
    <w:rsid w:val="00BE28C5"/>
    <w:rsid w:val="00BE377A"/>
    <w:rsid w:val="00BE45DE"/>
    <w:rsid w:val="00BE5102"/>
    <w:rsid w:val="00BE5539"/>
    <w:rsid w:val="00BF0B32"/>
    <w:rsid w:val="00BF2744"/>
    <w:rsid w:val="00C042D2"/>
    <w:rsid w:val="00C07579"/>
    <w:rsid w:val="00C11778"/>
    <w:rsid w:val="00C15AA1"/>
    <w:rsid w:val="00C17FBB"/>
    <w:rsid w:val="00C21417"/>
    <w:rsid w:val="00C21518"/>
    <w:rsid w:val="00C24A10"/>
    <w:rsid w:val="00C356A9"/>
    <w:rsid w:val="00C402B8"/>
    <w:rsid w:val="00C40AF8"/>
    <w:rsid w:val="00C42EE9"/>
    <w:rsid w:val="00C4472D"/>
    <w:rsid w:val="00C4676D"/>
    <w:rsid w:val="00C5017D"/>
    <w:rsid w:val="00C53F25"/>
    <w:rsid w:val="00C5655E"/>
    <w:rsid w:val="00C62F0F"/>
    <w:rsid w:val="00C6420F"/>
    <w:rsid w:val="00C64421"/>
    <w:rsid w:val="00C662E0"/>
    <w:rsid w:val="00C6715D"/>
    <w:rsid w:val="00C677D9"/>
    <w:rsid w:val="00C701EB"/>
    <w:rsid w:val="00C70886"/>
    <w:rsid w:val="00C76540"/>
    <w:rsid w:val="00C77AFF"/>
    <w:rsid w:val="00C84199"/>
    <w:rsid w:val="00C85897"/>
    <w:rsid w:val="00C86542"/>
    <w:rsid w:val="00C874EF"/>
    <w:rsid w:val="00C90C1B"/>
    <w:rsid w:val="00C921F4"/>
    <w:rsid w:val="00C9454A"/>
    <w:rsid w:val="00C948B8"/>
    <w:rsid w:val="00C956E3"/>
    <w:rsid w:val="00CA64A1"/>
    <w:rsid w:val="00CA7DFB"/>
    <w:rsid w:val="00CB632D"/>
    <w:rsid w:val="00CB78FB"/>
    <w:rsid w:val="00CC55AA"/>
    <w:rsid w:val="00CC57A0"/>
    <w:rsid w:val="00CC79B3"/>
    <w:rsid w:val="00CD3E37"/>
    <w:rsid w:val="00CD5E4E"/>
    <w:rsid w:val="00CD67F4"/>
    <w:rsid w:val="00CE6240"/>
    <w:rsid w:val="00CE6710"/>
    <w:rsid w:val="00CF0BF5"/>
    <w:rsid w:val="00CF3B13"/>
    <w:rsid w:val="00CF6B21"/>
    <w:rsid w:val="00CF7799"/>
    <w:rsid w:val="00D03076"/>
    <w:rsid w:val="00D03FBB"/>
    <w:rsid w:val="00D0478B"/>
    <w:rsid w:val="00D10C2D"/>
    <w:rsid w:val="00D16B79"/>
    <w:rsid w:val="00D211E1"/>
    <w:rsid w:val="00D30FB7"/>
    <w:rsid w:val="00D34527"/>
    <w:rsid w:val="00D37DA3"/>
    <w:rsid w:val="00D41B1D"/>
    <w:rsid w:val="00D43EDC"/>
    <w:rsid w:val="00D47CDA"/>
    <w:rsid w:val="00D613BC"/>
    <w:rsid w:val="00D625EE"/>
    <w:rsid w:val="00D631E1"/>
    <w:rsid w:val="00D6336F"/>
    <w:rsid w:val="00D63D7E"/>
    <w:rsid w:val="00D6459B"/>
    <w:rsid w:val="00D668F2"/>
    <w:rsid w:val="00D66F91"/>
    <w:rsid w:val="00D72D55"/>
    <w:rsid w:val="00D740B1"/>
    <w:rsid w:val="00D822B8"/>
    <w:rsid w:val="00D8396D"/>
    <w:rsid w:val="00D858C4"/>
    <w:rsid w:val="00D87144"/>
    <w:rsid w:val="00D94CCF"/>
    <w:rsid w:val="00D97474"/>
    <w:rsid w:val="00D9754C"/>
    <w:rsid w:val="00DA1ED2"/>
    <w:rsid w:val="00DA2DD4"/>
    <w:rsid w:val="00DA32D7"/>
    <w:rsid w:val="00DA61D7"/>
    <w:rsid w:val="00DA6C3B"/>
    <w:rsid w:val="00DB1FD0"/>
    <w:rsid w:val="00DB519E"/>
    <w:rsid w:val="00DB5ACF"/>
    <w:rsid w:val="00DB5B30"/>
    <w:rsid w:val="00DB5B61"/>
    <w:rsid w:val="00DC0C30"/>
    <w:rsid w:val="00DC4A9B"/>
    <w:rsid w:val="00DC77E8"/>
    <w:rsid w:val="00DD0613"/>
    <w:rsid w:val="00DD1339"/>
    <w:rsid w:val="00DD1756"/>
    <w:rsid w:val="00DD18D4"/>
    <w:rsid w:val="00DE0749"/>
    <w:rsid w:val="00DE212A"/>
    <w:rsid w:val="00DE4939"/>
    <w:rsid w:val="00DE4DE3"/>
    <w:rsid w:val="00DF2AF5"/>
    <w:rsid w:val="00DF4AC2"/>
    <w:rsid w:val="00E05A15"/>
    <w:rsid w:val="00E10658"/>
    <w:rsid w:val="00E107B0"/>
    <w:rsid w:val="00E1216A"/>
    <w:rsid w:val="00E27901"/>
    <w:rsid w:val="00E339FC"/>
    <w:rsid w:val="00E33D13"/>
    <w:rsid w:val="00E42AEE"/>
    <w:rsid w:val="00E44D09"/>
    <w:rsid w:val="00E5028C"/>
    <w:rsid w:val="00E52CB1"/>
    <w:rsid w:val="00E543A1"/>
    <w:rsid w:val="00E55A13"/>
    <w:rsid w:val="00E60F06"/>
    <w:rsid w:val="00E61A2D"/>
    <w:rsid w:val="00E61B7E"/>
    <w:rsid w:val="00E637AB"/>
    <w:rsid w:val="00E64668"/>
    <w:rsid w:val="00E67E10"/>
    <w:rsid w:val="00E7063C"/>
    <w:rsid w:val="00E717C8"/>
    <w:rsid w:val="00E749B8"/>
    <w:rsid w:val="00E756C7"/>
    <w:rsid w:val="00E805E5"/>
    <w:rsid w:val="00E822D9"/>
    <w:rsid w:val="00E82A6A"/>
    <w:rsid w:val="00E82C71"/>
    <w:rsid w:val="00E86E52"/>
    <w:rsid w:val="00E86F0F"/>
    <w:rsid w:val="00E90496"/>
    <w:rsid w:val="00E90D48"/>
    <w:rsid w:val="00E92D6E"/>
    <w:rsid w:val="00E93AA5"/>
    <w:rsid w:val="00EA2948"/>
    <w:rsid w:val="00EA41F3"/>
    <w:rsid w:val="00EA471D"/>
    <w:rsid w:val="00EA59C2"/>
    <w:rsid w:val="00EB5586"/>
    <w:rsid w:val="00EB5677"/>
    <w:rsid w:val="00EB6785"/>
    <w:rsid w:val="00EB6FA0"/>
    <w:rsid w:val="00ED418B"/>
    <w:rsid w:val="00ED4AEF"/>
    <w:rsid w:val="00ED4B3E"/>
    <w:rsid w:val="00ED5BC4"/>
    <w:rsid w:val="00EE2BFB"/>
    <w:rsid w:val="00EE418F"/>
    <w:rsid w:val="00EF26BA"/>
    <w:rsid w:val="00EF7626"/>
    <w:rsid w:val="00F015A0"/>
    <w:rsid w:val="00F034B8"/>
    <w:rsid w:val="00F04526"/>
    <w:rsid w:val="00F04BEC"/>
    <w:rsid w:val="00F0791C"/>
    <w:rsid w:val="00F10BE8"/>
    <w:rsid w:val="00F1739B"/>
    <w:rsid w:val="00F21278"/>
    <w:rsid w:val="00F251E2"/>
    <w:rsid w:val="00F274BA"/>
    <w:rsid w:val="00F279A0"/>
    <w:rsid w:val="00F3277E"/>
    <w:rsid w:val="00F32A1E"/>
    <w:rsid w:val="00F35DBF"/>
    <w:rsid w:val="00F374C4"/>
    <w:rsid w:val="00F37CBC"/>
    <w:rsid w:val="00F50CE3"/>
    <w:rsid w:val="00F54F5A"/>
    <w:rsid w:val="00F57332"/>
    <w:rsid w:val="00F60D7F"/>
    <w:rsid w:val="00F62D66"/>
    <w:rsid w:val="00F63D97"/>
    <w:rsid w:val="00F67AB8"/>
    <w:rsid w:val="00F73055"/>
    <w:rsid w:val="00F76087"/>
    <w:rsid w:val="00F76C24"/>
    <w:rsid w:val="00F8348A"/>
    <w:rsid w:val="00F96522"/>
    <w:rsid w:val="00FA1609"/>
    <w:rsid w:val="00FA1CCB"/>
    <w:rsid w:val="00FA74A5"/>
    <w:rsid w:val="00FB1B7A"/>
    <w:rsid w:val="00FB218E"/>
    <w:rsid w:val="00FB3AE6"/>
    <w:rsid w:val="00FB3BE8"/>
    <w:rsid w:val="00FC2619"/>
    <w:rsid w:val="00FC2E21"/>
    <w:rsid w:val="00FC57C3"/>
    <w:rsid w:val="00FD0482"/>
    <w:rsid w:val="00FD0ABD"/>
    <w:rsid w:val="00FD2517"/>
    <w:rsid w:val="00FD2744"/>
    <w:rsid w:val="00FD6571"/>
    <w:rsid w:val="00FD6783"/>
    <w:rsid w:val="00FD6EDE"/>
    <w:rsid w:val="00FE01D5"/>
    <w:rsid w:val="00FE04C2"/>
    <w:rsid w:val="00FE0C8F"/>
    <w:rsid w:val="00FE2EE4"/>
    <w:rsid w:val="00FE5CEA"/>
    <w:rsid w:val="00FE7577"/>
    <w:rsid w:val="00FE7658"/>
    <w:rsid w:val="00FF28CE"/>
    <w:rsid w:val="00FF4CC0"/>
    <w:rsid w:val="00FF5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CF134AD"/>
  <w15:docId w15:val="{93A7278F-EB95-4786-B1AB-970492B78A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B2F0C"/>
    <w:pPr>
      <w:bidi/>
      <w:spacing w:line="360" w:lineRule="auto"/>
      <w:jc w:val="both"/>
    </w:pPr>
    <w:rPr>
      <w:rFonts w:ascii="Rubik" w:hAnsi="Rubik" w:cs="Rubik"/>
      <w:color w:val="0D0D0D" w:themeColor="text1" w:themeTint="F2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4A402C"/>
    <w:pPr>
      <w:keepNext/>
      <w:numPr>
        <w:numId w:val="3"/>
      </w:numPr>
      <w:pBdr>
        <w:bottom w:val="single" w:sz="4" w:space="1" w:color="auto"/>
      </w:pBdr>
      <w:spacing w:before="240"/>
      <w:ind w:right="-993"/>
      <w:outlineLvl w:val="0"/>
    </w:pPr>
    <w:rPr>
      <w:b/>
      <w:bCs/>
      <w:kern w:val="32"/>
      <w:sz w:val="36"/>
      <w:szCs w:val="36"/>
    </w:rPr>
  </w:style>
  <w:style w:type="paragraph" w:styleId="Heading2">
    <w:name w:val="heading 2"/>
    <w:basedOn w:val="Normal"/>
    <w:next w:val="Normal"/>
    <w:qFormat/>
    <w:rsid w:val="004A402C"/>
    <w:pPr>
      <w:keepNext/>
      <w:numPr>
        <w:ilvl w:val="1"/>
        <w:numId w:val="3"/>
      </w:numPr>
      <w:tabs>
        <w:tab w:val="left" w:pos="578"/>
      </w:tabs>
      <w:spacing w:before="240" w:after="60"/>
      <w:outlineLvl w:val="1"/>
    </w:pPr>
    <w:rPr>
      <w:b/>
      <w:bCs/>
      <w:color w:val="595959" w:themeColor="text1" w:themeTint="A6"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470BD8"/>
    <w:pPr>
      <w:keepNext/>
      <w:numPr>
        <w:ilvl w:val="2"/>
        <w:numId w:val="3"/>
      </w:numPr>
      <w:tabs>
        <w:tab w:val="left" w:pos="720"/>
      </w:tabs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7B186F"/>
    <w:pPr>
      <w:keepNext/>
      <w:numPr>
        <w:ilvl w:val="3"/>
        <w:numId w:val="3"/>
      </w:numPr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7B186F"/>
    <w:pPr>
      <w:numPr>
        <w:ilvl w:val="4"/>
        <w:numId w:val="3"/>
      </w:numPr>
      <w:spacing w:before="240" w:after="60"/>
      <w:outlineLvl w:val="4"/>
    </w:pPr>
    <w:rPr>
      <w:b/>
      <w:i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4A402C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4A402C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4A402C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4A402C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24CFC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24CF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724CFC"/>
    <w:rPr>
      <w:rFonts w:cs="Arial"/>
      <w:color w:val="484D49"/>
      <w:szCs w:val="20"/>
    </w:rPr>
  </w:style>
  <w:style w:type="character" w:styleId="Hyperlink">
    <w:name w:val="Hyperlink"/>
    <w:basedOn w:val="DefaultParagraphFont"/>
    <w:uiPriority w:val="99"/>
    <w:rsid w:val="007F58B4"/>
    <w:rPr>
      <w:rFonts w:cs="Arial"/>
      <w:color w:val="00B0F0"/>
      <w:szCs w:val="20"/>
      <w:u w:val="single"/>
    </w:rPr>
  </w:style>
  <w:style w:type="paragraph" w:styleId="ListBullet">
    <w:name w:val="List Bullet"/>
    <w:basedOn w:val="Normal"/>
    <w:rsid w:val="003D6AD1"/>
    <w:pPr>
      <w:numPr>
        <w:numId w:val="1"/>
      </w:numPr>
    </w:pPr>
  </w:style>
  <w:style w:type="table" w:styleId="TableGrid">
    <w:name w:val="Table Grid"/>
    <w:basedOn w:val="TableNormal"/>
    <w:rsid w:val="005F1CDA"/>
    <w:pPr>
      <w:bidi/>
      <w:spacing w:line="360" w:lineRule="auto"/>
    </w:pPr>
    <w:rPr>
      <w:rFonts w:cs="Tahoma"/>
    </w:rPr>
    <w:tblPr>
      <w:jc w:val="right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</w:tblPr>
    <w:trPr>
      <w:jc w:val="right"/>
    </w:trPr>
    <w:tcPr>
      <w:shd w:val="clear" w:color="auto" w:fill="FFFFFF" w:themeFill="background1"/>
    </w:tcPr>
    <w:tblStylePr w:type="firstRow">
      <w:pPr>
        <w:jc w:val="right"/>
      </w:pPr>
      <w:rPr>
        <w:rFonts w:ascii="Tahoma" w:hAnsi="Tahoma" w:cs="Arial"/>
        <w:b/>
        <w:bCs/>
        <w:i w:val="0"/>
        <w:iCs w:val="0"/>
        <w:color w:val="76923C" w:themeColor="accent3" w:themeShade="BF"/>
        <w:sz w:val="20"/>
        <w:szCs w:val="20"/>
      </w:rPr>
      <w:tblPr/>
      <w:tcPr>
        <w:shd w:val="clear" w:color="auto" w:fill="00B0F0"/>
      </w:tcPr>
    </w:tblStylePr>
  </w:style>
  <w:style w:type="paragraph" w:styleId="ListBullet2">
    <w:name w:val="List Bullet 2"/>
    <w:basedOn w:val="Normal"/>
    <w:rsid w:val="003D6AD1"/>
    <w:pPr>
      <w:numPr>
        <w:numId w:val="2"/>
      </w:numPr>
    </w:pPr>
  </w:style>
  <w:style w:type="paragraph" w:styleId="Date">
    <w:name w:val="Date"/>
    <w:basedOn w:val="Normal"/>
    <w:next w:val="Normal"/>
    <w:rsid w:val="003D6AD1"/>
  </w:style>
  <w:style w:type="paragraph" w:styleId="TOC1">
    <w:name w:val="toc 1"/>
    <w:basedOn w:val="Normal"/>
    <w:next w:val="Normal"/>
    <w:autoRedefine/>
    <w:rsid w:val="003D6AD1"/>
  </w:style>
  <w:style w:type="paragraph" w:customStyle="1" w:styleId="414">
    <w:name w:val="סגנון כותרת 4 + (עברית ושפות אחרות) ‏14 נק'"/>
    <w:basedOn w:val="Heading4"/>
    <w:link w:val="4140"/>
    <w:rsid w:val="003D6AD1"/>
    <w:pPr>
      <w:numPr>
        <w:ilvl w:val="0"/>
        <w:numId w:val="0"/>
      </w:numPr>
    </w:pPr>
  </w:style>
  <w:style w:type="character" w:customStyle="1" w:styleId="Heading4Char">
    <w:name w:val="Heading 4 Char"/>
    <w:basedOn w:val="DefaultParagraphFont"/>
    <w:link w:val="Heading4"/>
    <w:rsid w:val="007B186F"/>
    <w:rPr>
      <w:rFonts w:ascii="Rubik" w:hAnsi="Rubik" w:cs="Rubik"/>
      <w:b/>
      <w:bCs/>
      <w:color w:val="0D0D0D" w:themeColor="text1" w:themeTint="F2"/>
      <w:sz w:val="22"/>
      <w:szCs w:val="22"/>
    </w:rPr>
  </w:style>
  <w:style w:type="character" w:customStyle="1" w:styleId="4140">
    <w:name w:val="סגנון כותרת 4 + (עברית ושפות אחרות) ‏14 נק' תו"/>
    <w:basedOn w:val="Heading4Char"/>
    <w:link w:val="414"/>
    <w:rsid w:val="003D6AD1"/>
    <w:rPr>
      <w:rFonts w:ascii="Arial" w:hAnsi="Arial" w:cs="Arial"/>
      <w:b/>
      <w:bCs/>
      <w:color w:val="484D49"/>
      <w:sz w:val="24"/>
      <w:szCs w:val="22"/>
      <w:lang w:val="en-US" w:eastAsia="en-US" w:bidi="he-IL"/>
    </w:rPr>
  </w:style>
  <w:style w:type="paragraph" w:customStyle="1" w:styleId="1">
    <w:name w:val="תו תו1"/>
    <w:basedOn w:val="Normal"/>
    <w:rsid w:val="00E822D9"/>
    <w:pPr>
      <w:bidi w:val="0"/>
      <w:spacing w:after="160" w:line="240" w:lineRule="exact"/>
    </w:pPr>
    <w:rPr>
      <w:rFonts w:ascii="Verdana" w:hAnsi="Verdana" w:cs="Times New Roman"/>
      <w:color w:val="auto"/>
      <w:sz w:val="16"/>
      <w:lang w:bidi="ar-SA"/>
    </w:rPr>
  </w:style>
  <w:style w:type="paragraph" w:customStyle="1" w:styleId="1CharChar">
    <w:name w:val="תו תו1 Char Char תו תו"/>
    <w:basedOn w:val="Normal"/>
    <w:rsid w:val="00045497"/>
    <w:pPr>
      <w:bidi w:val="0"/>
      <w:spacing w:after="160" w:line="240" w:lineRule="exact"/>
    </w:pPr>
    <w:rPr>
      <w:rFonts w:ascii="Verdana" w:hAnsi="Verdana" w:cs="Times New Roman"/>
      <w:color w:val="auto"/>
      <w:sz w:val="16"/>
      <w:lang w:bidi="ar-SA"/>
    </w:rPr>
  </w:style>
  <w:style w:type="paragraph" w:customStyle="1" w:styleId="DefaultParagraphFontParaChar">
    <w:name w:val="Default Paragraph Font Para Char"/>
    <w:basedOn w:val="Normal"/>
    <w:rsid w:val="00193B22"/>
    <w:pPr>
      <w:bidi w:val="0"/>
      <w:spacing w:after="160" w:line="240" w:lineRule="exact"/>
    </w:pPr>
    <w:rPr>
      <w:rFonts w:cs="Times New Roman"/>
      <w:color w:val="auto"/>
      <w:lang w:bidi="ar-SA"/>
    </w:rPr>
  </w:style>
  <w:style w:type="character" w:customStyle="1" w:styleId="HeaderChar">
    <w:name w:val="Header Char"/>
    <w:basedOn w:val="DefaultParagraphFont"/>
    <w:link w:val="Header"/>
    <w:rsid w:val="00FE04C2"/>
    <w:rPr>
      <w:rFonts w:ascii="Arial" w:hAnsi="Arial" w:cs="Arial"/>
      <w:color w:val="484D49"/>
      <w:lang w:val="en-US" w:eastAsia="en-US" w:bidi="he-IL"/>
    </w:rPr>
  </w:style>
  <w:style w:type="paragraph" w:styleId="ListParagraph">
    <w:name w:val="List Paragraph"/>
    <w:basedOn w:val="Normal"/>
    <w:uiPriority w:val="34"/>
    <w:qFormat/>
    <w:rsid w:val="0096102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FD6EDE"/>
    <w:pPr>
      <w:spacing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D6EDE"/>
    <w:rPr>
      <w:rFonts w:ascii="Tahoma" w:hAnsi="Tahoma" w:cs="Tahoma"/>
      <w:color w:val="484D49"/>
      <w:sz w:val="16"/>
      <w:szCs w:val="16"/>
    </w:rPr>
  </w:style>
  <w:style w:type="character" w:styleId="Strong">
    <w:name w:val="Strong"/>
    <w:basedOn w:val="DefaultParagraphFont"/>
    <w:uiPriority w:val="22"/>
    <w:qFormat/>
    <w:rsid w:val="005E7898"/>
    <w:rPr>
      <w:b/>
      <w:bCs/>
    </w:rPr>
  </w:style>
  <w:style w:type="character" w:customStyle="1" w:styleId="Heading1Char">
    <w:name w:val="Heading 1 Char"/>
    <w:basedOn w:val="DefaultParagraphFont"/>
    <w:link w:val="Heading1"/>
    <w:rsid w:val="004A402C"/>
    <w:rPr>
      <w:rFonts w:ascii="Rubik" w:hAnsi="Rubik" w:cs="Rubik"/>
      <w:b/>
      <w:bCs/>
      <w:color w:val="0D0D0D" w:themeColor="text1" w:themeTint="F2"/>
      <w:kern w:val="32"/>
      <w:sz w:val="36"/>
      <w:szCs w:val="36"/>
    </w:rPr>
  </w:style>
  <w:style w:type="character" w:styleId="FollowedHyperlink">
    <w:name w:val="FollowedHyperlink"/>
    <w:basedOn w:val="DefaultParagraphFont"/>
    <w:uiPriority w:val="99"/>
    <w:unhideWhenUsed/>
    <w:rsid w:val="006C1AA8"/>
    <w:rPr>
      <w:color w:val="800080"/>
      <w:u w:val="single"/>
    </w:rPr>
  </w:style>
  <w:style w:type="paragraph" w:styleId="Title">
    <w:name w:val="Title"/>
    <w:basedOn w:val="Normal"/>
    <w:next w:val="Normal"/>
    <w:link w:val="TitleChar"/>
    <w:qFormat/>
    <w:rsid w:val="00812B71"/>
    <w:pPr>
      <w:spacing w:line="240" w:lineRule="auto"/>
      <w:contextualSpacing/>
    </w:pPr>
    <w:rPr>
      <w:rFonts w:eastAsiaTheme="majorEastAsia"/>
      <w:color w:val="auto"/>
      <w:spacing w:val="-10"/>
      <w:kern w:val="28"/>
      <w:sz w:val="48"/>
      <w:szCs w:val="48"/>
    </w:rPr>
  </w:style>
  <w:style w:type="character" w:customStyle="1" w:styleId="TitleChar">
    <w:name w:val="Title Char"/>
    <w:basedOn w:val="DefaultParagraphFont"/>
    <w:link w:val="Title"/>
    <w:rsid w:val="00812B71"/>
    <w:rPr>
      <w:rFonts w:ascii="Rubik" w:eastAsiaTheme="majorEastAsia" w:hAnsi="Rubik" w:cs="Rubik"/>
      <w:spacing w:val="-10"/>
      <w:kern w:val="28"/>
      <w:sz w:val="48"/>
      <w:szCs w:val="48"/>
    </w:rPr>
  </w:style>
  <w:style w:type="character" w:customStyle="1" w:styleId="Heading6Char">
    <w:name w:val="Heading 6 Char"/>
    <w:basedOn w:val="DefaultParagraphFont"/>
    <w:link w:val="Heading6"/>
    <w:semiHidden/>
    <w:rsid w:val="004A402C"/>
    <w:rPr>
      <w:rFonts w:asciiTheme="majorHAnsi" w:eastAsiaTheme="majorEastAsia" w:hAnsiTheme="majorHAnsi" w:cstheme="majorBidi"/>
      <w:color w:val="243F60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4A402C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semiHidden/>
    <w:rsid w:val="004A402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semiHidden/>
    <w:rsid w:val="004A402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unhideWhenUsed/>
    <w:rsid w:val="006958C1"/>
    <w:pPr>
      <w:bidi w:val="0"/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color w:val="auto"/>
      <w:sz w:val="24"/>
      <w:szCs w:val="24"/>
    </w:rPr>
  </w:style>
  <w:style w:type="character" w:styleId="CommentReference">
    <w:name w:val="annotation reference"/>
    <w:basedOn w:val="DefaultParagraphFont"/>
    <w:semiHidden/>
    <w:unhideWhenUsed/>
    <w:rsid w:val="00B43E08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B43E0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43E08"/>
    <w:rPr>
      <w:rFonts w:ascii="Rubik" w:hAnsi="Rubik" w:cs="Rubik"/>
      <w:color w:val="0D0D0D" w:themeColor="text1" w:themeTint="F2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B43E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B43E08"/>
    <w:rPr>
      <w:rFonts w:ascii="Rubik" w:hAnsi="Rubik" w:cs="Rubik"/>
      <w:b/>
      <w:bCs/>
      <w:color w:val="0D0D0D" w:themeColor="text1" w:themeTint="F2"/>
    </w:rPr>
  </w:style>
  <w:style w:type="character" w:styleId="UnresolvedMention">
    <w:name w:val="Unresolved Mention"/>
    <w:basedOn w:val="DefaultParagraphFont"/>
    <w:uiPriority w:val="99"/>
    <w:semiHidden/>
    <w:unhideWhenUsed/>
    <w:rsid w:val="009008F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952AB2"/>
    <w:rPr>
      <w:rFonts w:ascii="Rubik" w:hAnsi="Rubik" w:cs="Rubik"/>
      <w:color w:val="0D0D0D" w:themeColor="text1" w:themeTint="F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1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132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909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48159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6061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314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4719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3344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41077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794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98929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91078">
          <w:marLeft w:val="0"/>
          <w:marRight w:val="547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9745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47173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399775">
                  <w:marLeft w:val="6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61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95672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119898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474663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055968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744859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276757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352916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667651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292632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4287999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552886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6108108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5689333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923807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9342724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4656037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937448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224284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8026724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8821191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393989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6206545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935660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71294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312416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868848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38517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4619245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067820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8574447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5890417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658328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6216844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415813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9752379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4973547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6274428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455732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2519623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6976373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19191">
                              <w:marLeft w:val="0"/>
                              <w:marRight w:val="283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05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10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2460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90238">
                  <w:marLeft w:val="6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26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46473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4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740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71512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21877">
                  <w:marLeft w:val="6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8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102295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9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833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464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371918">
                  <w:marLeft w:val="6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221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154873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81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7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6365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260421">
              <w:marLeft w:val="0"/>
              <w:marRight w:val="0"/>
              <w:marTop w:val="4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973736">
                  <w:marLeft w:val="6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2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387104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www.facebook.com/ROM-Knowledgeware-175207682542260/" TargetMode="External"/><Relationship Id="rId25" Type="http://schemas.openxmlformats.org/officeDocument/2006/relationships/hyperlink" Target="https://closeapp.co.il/%d7%92%d7%a8%d7%a1%d7%94-2-%d7%a9%d7%9c-%d7%9e%d7%a2%d7%a8%d7%9b%d7%aa-%d7%94%d7%94%d7%92%d7%a8%d7%9c%d7%95%d7%aa-%d7%a9%d7%9c-%d7%97%d7%91%d7%a8%d7%aa-closeapp-%d7%94%d7%92%d7%a8%d7%9c%d7%aa-%d7%aa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svg"/><Relationship Id="rId20" Type="http://schemas.openxmlformats.org/officeDocument/2006/relationships/hyperlink" Target="https://kmrom.com/Site/SitePages/ViewPageWithTopContactForm.aspx?P=574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www.mako.co.il/tv-erez-nehederet/770e3d99ade16110?subChannelId=b50d1e9632956110VgnVCM100000290c10acRCRD&amp;vcmid=050127fe49f76110VgnVCM100000290c10acRCRD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hyperlink" Target="https://he.padlet.com/" TargetMode="External"/><Relationship Id="rId28" Type="http://schemas.openxmlformats.org/officeDocument/2006/relationships/footer" Target="footer2.xml"/><Relationship Id="rId10" Type="http://schemas.openxmlformats.org/officeDocument/2006/relationships/image" Target="media/image3.jpg"/><Relationship Id="rId19" Type="http://schemas.openxmlformats.org/officeDocument/2006/relationships/image" Target="media/image10.sv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linkedin.com/company/155229" TargetMode="External"/><Relationship Id="rId22" Type="http://schemas.openxmlformats.org/officeDocument/2006/relationships/image" Target="media/image12.sv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mrom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lBlumenfeld\Documents\&#1512;&#1493;&#1501;\&#1514;&#1489;&#1504;&#1497;&#1514;%20&#1512;&#1493;&#1501;%20&#1506;&#1489;&#1512;&#1497;&#1514;%20(13)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5ea__x05d9__x05d0__x05d5__x05e8_ xmlns="015bf0f7-e732-401c-be64-06750d646e52">הצעה לפעילויות משחוק עבור פתרונות הידע השונים, שניתן להציע ללקוחות </_x05ea__x05d9__x05d0__x05d5__x05e8_>
    <_x05de__x05d7__x05d1__x05e8__x05d9__x05d4__x05de__x05e9__x05de__x05da_ xmlns="015bf0f7-e732-401c-be64-06750d646e52" xsi:nil="true"/>
    <_x05e4__x05e8__x05d5__x05d9__x05e7__x05d8_ xmlns="015bf0f7-e732-401c-be64-06750d646e52">משחוק</_x05e4__x05e8__x05d5__x05d9__x05e7__x05d8_>
    <_x05ea__x05d0__x05e8__x05d9__x05da__x05d9__x05e6__x05d9__x05e8__x05ea__x05d4__x05de__x05e1__x05de__x05da_ xmlns="015bf0f7-e732-401c-be64-06750d646e52">2021-09-22T21:00:00+00:00</_x05ea__x05d0__x05e8__x05d9__x05da__x05d9__x05e6__x05d9__x05e8__x05ea__x05d4__x05de__x05e1__x05de__x05da_>
    <_x05d8__x05db__x05e0__x05d5__x05dc__x05d5__x05d2__x05d9__x05d4_ xmlns="015bf0f7-e732-401c-be64-06750d646e52">
      <Value>1</Value>
    </_x05d8__x05db__x05e0__x05d5__x05dc__x05d5__x05d2__x05d9__x05d4_>
    <_x05e9__x05dd__x0020__x05dc__x05e7__x05d5__x05d7_ xmlns="015bf0f7-e732-401c-be64-06750d646e52">70</_x05e9__x05dd__x0020__x05dc__x05e7__x05d5__x05d7_>
    <_x05e1__x05d5__x05d2__x0020__x05de__x05e1__x05de__x05da_0 xmlns="015bf0f7-e732-401c-be64-06750d646e52">
      <Value>8</Value>
      <Value>16</Value>
    </_x05e1__x05d5__x05d2__x0020__x05de__x05e1__x05de__x05da_0>
    <_x05e1__x05d5__x05d2__x0020__x05de__x05e1__x05de__x05da_ xmlns="015bf0f7-e732-401c-be64-06750d646e52">
      <Value>76</Value>
      <Value>24</Value>
      <Value>67</Value>
      <Value>26</Value>
      <Value>42</Value>
      <Value>28</Value>
      <Value>23</Value>
      <Value>36</Value>
      <Value>70</Value>
      <Value>41</Value>
    </_x05e1__x05d5__x05d2__x0020__x05de__x05e1__x05de__x05da_>
    <_x05e9__x05dc__x05d1__x0020__x05d1__x05ea__x05d4__x05dc__x05d9__x05da_ xmlns="015bf0f7-e732-401c-be64-06750d646e52">
      <Value>3</Value>
      <Value>10</Value>
      <Value>13</Value>
      <Value>5</Value>
      <Value>1</Value>
      <Value>2</Value>
      <Value>15</Value>
    </_x05e9__x05dc__x05d1__x0020__x05d1__x05ea__x05d4__x05dc__x05d9__x05da_>
    <_x05de__x05d7__x05d1__x05e8__x0020__x05d4__x05de__x05e1__x05de__x05da_ xmlns="015bf0f7-e732-401c-be64-06750d646e52">
      <Value>חזקי שנלר</Value>
      <Value>מיכל בלומנפלד</Value>
      <Value>מיכל גיל פרץ</Value>
    </_x05de__x05d7__x05d1__x05e8__x0020__x05d4__x05de__x05e1__x05de__x05da_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3300B90CBC54A8F3E65EC87671512" ma:contentTypeVersion="32" ma:contentTypeDescription="Create a new document." ma:contentTypeScope="" ma:versionID="b5bbf2c7d22f2d4fc2a2d9ea640d17b7">
  <xsd:schema xmlns:xsd="http://www.w3.org/2001/XMLSchema" xmlns:xs="http://www.w3.org/2001/XMLSchema" xmlns:p="http://schemas.microsoft.com/office/2006/metadata/properties" xmlns:ns2="015bf0f7-e732-401c-be64-06750d646e52" xmlns:ns3="db440f12-31f9-4231-bb14-74ac483af59b" targetNamespace="http://schemas.microsoft.com/office/2006/metadata/properties" ma:root="true" ma:fieldsID="7d3d3aad55084be28e8839d0c5382082" ns2:_="" ns3:_="">
    <xsd:import namespace="015bf0f7-e732-401c-be64-06750d646e52"/>
    <xsd:import namespace="db440f12-31f9-4231-bb14-74ac483af59b"/>
    <xsd:element name="properties">
      <xsd:complexType>
        <xsd:sequence>
          <xsd:element name="documentManagement">
            <xsd:complexType>
              <xsd:all>
                <xsd:element ref="ns2:_x05e9__x05dd__x0020__x05dc__x05e7__x05d5__x05d7_"/>
                <xsd:element ref="ns2:_x05ea__x05d9__x05d0__x05d5__x05e8_" minOccurs="0"/>
                <xsd:element ref="ns2:_x05e1__x05d5__x05d2__x0020__x05de__x05e1__x05de__x05da_" minOccurs="0"/>
                <xsd:element ref="ns2:_x05e9__x05dc__x05d1__x0020__x05d1__x05ea__x05d4__x05dc__x05d9__x05da_" minOccurs="0"/>
                <xsd:element ref="ns2:_x05e1__x05d5__x05d2__x0020__x05de__x05e1__x05de__x05da_0" minOccurs="0"/>
                <xsd:element ref="ns2:_x05d8__x05db__x05e0__x05d5__x05dc__x05d5__x05d2__x05d9__x05d4_" minOccurs="0"/>
                <xsd:element ref="ns2:_x05de__x05d7__x05d1__x05e8__x05d9__x05d4__x05de__x05e9__x05de__x05da_" minOccurs="0"/>
                <xsd:element ref="ns2:_x05e4__x05e8__x05d5__x05d9__x05e7__x05d8_" minOccurs="0"/>
                <xsd:element ref="ns2:_x05ea__x05d0__x05e8__x05d9__x05da__x05d9__x05e6__x05d9__x05e8__x05ea__x05d4__x05de__x05e1__x05de__x05da_" minOccurs="0"/>
                <xsd:element ref="ns2:_x05de__x05d7__x05d1__x05e8__x0020__x05d4__x05de__x05e1__x05de__x05da_" minOccurs="0"/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5bf0f7-e732-401c-be64-06750d646e52" elementFormDefault="qualified">
    <xsd:import namespace="http://schemas.microsoft.com/office/2006/documentManagement/types"/>
    <xsd:import namespace="http://schemas.microsoft.com/office/infopath/2007/PartnerControls"/>
    <xsd:element name="_x05e9__x05dd__x0020__x05dc__x05e7__x05d5__x05d7_" ma:index="2" ma:displayName="שם לקוח" ma:list="{7ce21196-d915-400e-8295-0c049e2e7137}" ma:internalName="_x05e9__x05dd__x0020__x05dc__x05e7__x05d5__x05d7_" ma:readOnly="false" ma:showField="Title">
      <xsd:simpleType>
        <xsd:restriction base="dms:Lookup"/>
      </xsd:simpleType>
    </xsd:element>
    <xsd:element name="_x05ea__x05d9__x05d0__x05d5__x05e8_" ma:index="3" nillable="true" ma:displayName="תיאור" ma:internalName="_x05ea__x05d9__x05d0__x05d5__x05e8_">
      <xsd:simpleType>
        <xsd:restriction base="dms:Text">
          <xsd:maxLength value="255"/>
        </xsd:restriction>
      </xsd:simpleType>
    </xsd:element>
    <xsd:element name="_x05e1__x05d5__x05d2__x0020__x05de__x05e1__x05de__x05da_" ma:index="4" nillable="true" ma:displayName="נושא" ma:list="{6a46cc53-1590-4feb-9a3c-57a1d6d72d9f}" ma:internalName="_x05e1__x05d5__x05d2__x0020__x05de__x05e1__x05de__x05da_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x05e9__x05dc__x05d1__x0020__x05d1__x05ea__x05d4__x05dc__x05d9__x05da_" ma:index="5" nillable="true" ma:displayName="שלב בתהליך" ma:list="{84ed450a-9314-4440-b017-acb0a290e4c0}" ma:internalName="_x05e9__x05dc__x05d1__x0020__x05d1__x05ea__x05d4__x05dc__x05d9__x05da_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x05e1__x05d5__x05d2__x0020__x05de__x05e1__x05de__x05da_0" ma:index="6" nillable="true" ma:displayName="סוג מסמך" ma:list="{4dc46003-6810-4dab-80c9-e2be8be17bf9}" ma:internalName="_x05e1__x05d5__x05d2__x0020__x05de__x05e1__x05de__x05da_0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x05d8__x05db__x05e0__x05d5__x05dc__x05d5__x05d2__x05d9__x05d4_" ma:index="7" nillable="true" ma:displayName="טכנולוגיה" ma:list="{fbf87479-e808-4d98-9e5c-742bc5e5a00d}" ma:internalName="_x05d8__x05db__x05e0__x05d5__x05dc__x05d5__x05d2__x05d9__x05d4_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x05de__x05d7__x05d1__x05e8__x05d9__x05d4__x05de__x05e9__x05de__x05da_" ma:index="8" nillable="true" ma:displayName="מחברי המסמך" ma:format="Dropdown" ma:internalName="_x05de__x05d7__x05d1__x05e8__x05d9__x05d4__x05de__x05e9__x05de__x05da_">
      <xsd:simpleType>
        <xsd:restriction base="dms:Text">
          <xsd:maxLength value="255"/>
        </xsd:restriction>
      </xsd:simpleType>
    </xsd:element>
    <xsd:element name="_x05e4__x05e8__x05d5__x05d9__x05e7__x05d8_" ma:index="9" nillable="true" ma:displayName="פרויקט" ma:format="Dropdown" ma:internalName="_x05e4__x05e8__x05d5__x05d9__x05e7__x05d8_">
      <xsd:simpleType>
        <xsd:restriction base="dms:Text">
          <xsd:maxLength value="255"/>
        </xsd:restriction>
      </xsd:simpleType>
    </xsd:element>
    <xsd:element name="_x05ea__x05d0__x05e8__x05d9__x05da__x05d9__x05e6__x05d9__x05e8__x05ea__x05d4__x05de__x05e1__x05de__x05da_" ma:index="10" nillable="true" ma:displayName="תאריך יצירה" ma:default="[today]" ma:format="DateOnly" ma:indexed="true" ma:internalName="_x05ea__x05d0__x05e8__x05d9__x05da__x05d9__x05e6__x05d9__x05e8__x05ea__x05d4__x05de__x05e1__x05de__x05da_">
      <xsd:simpleType>
        <xsd:restriction base="dms:DateTime"/>
      </xsd:simpleType>
    </xsd:element>
    <xsd:element name="_x05de__x05d7__x05d1__x05e8__x0020__x05d4__x05de__x05e1__x05de__x05da_" ma:index="11" nillable="true" ma:displayName="מחבר המסמך" ma:internalName="_x05de__x05d7__x05d1__x05e8__x0020__x05d4__x05de__x05e1__x05de__x05da_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מוריה לוי"/>
                    <xsd:enumeration value="איה קפלן"/>
                    <xsd:enumeration value="אור יהל אסבג"/>
                    <xsd:enumeration value="אלעד פירן"/>
                    <xsd:enumeration value="דנה נוימן רותם"/>
                    <xsd:enumeration value="דפי וייס"/>
                    <xsd:enumeration value="הדס גיל"/>
                    <xsd:enumeration value="הילה כהן"/>
                    <xsd:enumeration value="חזקי שנלר"/>
                    <xsd:enumeration value="יאנינה דיין"/>
                    <xsd:enumeration value="יגאל ברמן"/>
                    <xsd:enumeration value="ימית עומר"/>
                    <xsd:enumeration value="יעל פייצ'ייץ'"/>
                    <xsd:enumeration value="ליאור כהן"/>
                    <xsd:enumeration value="מורן מערבי"/>
                    <xsd:enumeration value="מורן סיני"/>
                    <xsd:enumeration value="מושיקו אופיר"/>
                    <xsd:enumeration value="מיכל בלומנפלד"/>
                    <xsd:enumeration value="מיכל גיל פרץ"/>
                    <xsd:enumeration value="מירב בר שדה"/>
                    <xsd:enumeration value="מרקוס בן שימול"/>
                    <xsd:enumeration value="משכית רובינשטיין"/>
                    <xsd:enumeration value="נגה צ'יפמן"/>
                    <xsd:enumeration value="נועה נשר"/>
                    <xsd:enumeration value="נורית לין"/>
                    <xsd:enumeration value="ניר חיים"/>
                    <xsd:enumeration value="עדי צוררו"/>
                    <xsd:enumeration value="ענת ביילסקי"/>
                    <xsd:enumeration value="ענת דרוקר"/>
                    <xsd:enumeration value="ענת לנקרי"/>
                    <xsd:enumeration value="פולינה שפירו"/>
                    <xsd:enumeration value="פרדי סליבינסקי"/>
                    <xsd:enumeration value="שגית סלמון"/>
                    <xsd:enumeration value="שהר שדה"/>
                    <xsd:enumeration value="שרה קראסנטי"/>
                    <xsd:enumeration value="שרית ביין"/>
                  </xsd:restriction>
                </xsd:simpleType>
              </xsd:element>
            </xsd:sequence>
          </xsd:extension>
        </xsd:complexContent>
      </xsd:complexType>
    </xsd:element>
    <xsd:element name="MediaServiceMetadata" ma:index="1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440f12-31f9-4231-bb14-74ac483af59b" elementFormDefault="qualified">
    <xsd:import namespace="http://schemas.microsoft.com/office/2006/documentManagement/types"/>
    <xsd:import namespace="http://schemas.microsoft.com/office/infopath/2007/PartnerControls"/>
    <xsd:element name="SharedWithUsers" ma:index="2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6BAFDF0-2B34-490E-9DB4-63C9FF6F108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BF0722-A878-4710-A4F3-20DEC6BF8E0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DFF9A2-AE45-45B4-A215-114B15EEA4B9}"/>
</file>

<file path=docProps/app.xml><?xml version="1.0" encoding="utf-8"?>
<Properties xmlns="http://schemas.openxmlformats.org/officeDocument/2006/extended-properties" xmlns:vt="http://schemas.openxmlformats.org/officeDocument/2006/docPropsVTypes">
  <Template>תבנית רום עברית (13)</Template>
  <TotalTime>9</TotalTime>
  <Pages>3</Pages>
  <Words>823</Words>
  <Characters>4694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מסמך תבנית דוגמה</vt:lpstr>
      <vt:lpstr>מסמך תבנית דוגמה</vt:lpstr>
    </vt:vector>
  </TitlesOfParts>
  <Company/>
  <LinksUpToDate>false</LinksUpToDate>
  <CharactersWithSpaces>5506</CharactersWithSpaces>
  <SharedDoc>false</SharedDoc>
  <HLinks>
    <vt:vector size="6" baseType="variant">
      <vt:variant>
        <vt:i4>5308435</vt:i4>
      </vt:variant>
      <vt:variant>
        <vt:i4>5</vt:i4>
      </vt:variant>
      <vt:variant>
        <vt:i4>0</vt:i4>
      </vt:variant>
      <vt:variant>
        <vt:i4>5</vt:i4>
      </vt:variant>
      <vt:variant>
        <vt:lpwstr>http://www.kmrom.com/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הצעה למשחוק ברום_ללקוחות</dc:title>
  <dc:creator>Michal Blumenfeld</dc:creator>
  <cp:lastModifiedBy>Michal Blumenfeld</cp:lastModifiedBy>
  <cp:revision>6</cp:revision>
  <cp:lastPrinted>1900-12-31T22:00:00Z</cp:lastPrinted>
  <dcterms:created xsi:type="dcterms:W3CDTF">2021-09-14T09:37:00Z</dcterms:created>
  <dcterms:modified xsi:type="dcterms:W3CDTF">2021-09-14T17:09:00Z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0x010100DC73300B90CBC54A8F3E65EC87671512</vt:lpwstr>
  </property>
</Properties>
</file>